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64DFF" w14:textId="5DEFF8FC" w:rsidR="008C44F7" w:rsidRPr="006B3898" w:rsidRDefault="006B3898" w:rsidP="008E740D">
      <w:pPr>
        <w:jc w:val="center"/>
        <w:rPr>
          <w:b/>
        </w:rPr>
      </w:pPr>
      <w:r w:rsidRPr="006B3898">
        <w:rPr>
          <w:b/>
        </w:rPr>
        <w:t>United Way of East Central Iowa</w:t>
      </w:r>
    </w:p>
    <w:p w14:paraId="1D2F03D0" w14:textId="4489FAFC" w:rsidR="008E740D" w:rsidRPr="006B3898" w:rsidRDefault="00AB2C41" w:rsidP="008E740D">
      <w:pPr>
        <w:jc w:val="center"/>
        <w:rPr>
          <w:b/>
        </w:rPr>
      </w:pPr>
      <w:r>
        <w:rPr>
          <w:noProof/>
        </w:rPr>
        <w:drawing>
          <wp:anchor distT="0" distB="0" distL="114300" distR="114300" simplePos="0" relativeHeight="251658240" behindDoc="1" locked="0" layoutInCell="1" allowOverlap="1" wp14:anchorId="68C93580" wp14:editId="364BFCC3">
            <wp:simplePos x="0" y="0"/>
            <wp:positionH relativeFrom="column">
              <wp:posOffset>2552700</wp:posOffset>
            </wp:positionH>
            <wp:positionV relativeFrom="paragraph">
              <wp:posOffset>390525</wp:posOffset>
            </wp:positionV>
            <wp:extent cx="3695700" cy="2000885"/>
            <wp:effectExtent l="0" t="0" r="0" b="0"/>
            <wp:wrapTight wrapText="bothSides">
              <wp:wrapPolygon edited="0">
                <wp:start x="0" y="0"/>
                <wp:lineTo x="0" y="21387"/>
                <wp:lineTo x="21489" y="21387"/>
                <wp:lineTo x="2148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5700" cy="2000885"/>
                    </a:xfrm>
                    <a:prstGeom prst="rect">
                      <a:avLst/>
                    </a:prstGeom>
                  </pic:spPr>
                </pic:pic>
              </a:graphicData>
            </a:graphic>
            <wp14:sizeRelH relativeFrom="page">
              <wp14:pctWidth>0</wp14:pctWidth>
            </wp14:sizeRelH>
            <wp14:sizeRelV relativeFrom="page">
              <wp14:pctHeight>0</wp14:pctHeight>
            </wp14:sizeRelV>
          </wp:anchor>
        </w:drawing>
      </w:r>
      <w:r w:rsidR="008E740D" w:rsidRPr="006B3898">
        <w:rPr>
          <w:b/>
        </w:rPr>
        <w:t>Clear Impact Reporting Instructions</w:t>
      </w:r>
    </w:p>
    <w:p w14:paraId="2FB21582" w14:textId="77777777" w:rsidR="008E740D" w:rsidRDefault="008E740D" w:rsidP="008E740D">
      <w:pPr>
        <w:sectPr w:rsidR="008E740D" w:rsidSect="008E740D">
          <w:type w:val="continuous"/>
          <w:pgSz w:w="12240" w:h="15840"/>
          <w:pgMar w:top="1440" w:right="1440" w:bottom="1440" w:left="1440" w:header="720" w:footer="720" w:gutter="0"/>
          <w:cols w:space="720"/>
          <w:docGrid w:linePitch="360"/>
        </w:sectPr>
      </w:pPr>
    </w:p>
    <w:p w14:paraId="552303D5" w14:textId="71BE61BA" w:rsidR="006B3898" w:rsidRDefault="006B3898"/>
    <w:p w14:paraId="5BE772F7" w14:textId="77777777" w:rsidR="00A84FCC" w:rsidRDefault="00A84FCC" w:rsidP="00A84FCC">
      <w:pPr>
        <w:pStyle w:val="ListParagraph"/>
        <w:numPr>
          <w:ilvl w:val="0"/>
          <w:numId w:val="1"/>
        </w:numPr>
      </w:pPr>
      <w:r>
        <w:t xml:space="preserve">Go to Clear Impact to Login in: </w:t>
      </w:r>
      <w:hyperlink r:id="rId9" w:history="1">
        <w:r w:rsidRPr="004F19E9">
          <w:rPr>
            <w:rStyle w:val="Hyperlink"/>
          </w:rPr>
          <w:t>https://app.resultsscorecard.com/Account/Login?ReturnUrl=%2f</w:t>
        </w:r>
      </w:hyperlink>
    </w:p>
    <w:p w14:paraId="59324B51" w14:textId="14343758" w:rsidR="00A84FCC" w:rsidRDefault="00A84FCC" w:rsidP="00A84FCC">
      <w:pPr>
        <w:pStyle w:val="ListParagraph"/>
      </w:pPr>
    </w:p>
    <w:p w14:paraId="488B0EE5" w14:textId="124F7F4E" w:rsidR="00FE7FD8" w:rsidRDefault="005005E4" w:rsidP="00FE7FD8">
      <w:pPr>
        <w:pStyle w:val="ListParagraph"/>
        <w:numPr>
          <w:ilvl w:val="0"/>
          <w:numId w:val="1"/>
        </w:numPr>
      </w:pPr>
      <w:r>
        <w:rPr>
          <w:noProof/>
        </w:rPr>
        <mc:AlternateContent>
          <mc:Choice Requires="wps">
            <w:drawing>
              <wp:anchor distT="0" distB="0" distL="114300" distR="114300" simplePos="0" relativeHeight="251662336" behindDoc="1" locked="0" layoutInCell="1" allowOverlap="1" wp14:anchorId="1ED3C2B8" wp14:editId="637D5004">
                <wp:simplePos x="0" y="0"/>
                <wp:positionH relativeFrom="column">
                  <wp:posOffset>2543175</wp:posOffset>
                </wp:positionH>
                <wp:positionV relativeFrom="paragraph">
                  <wp:posOffset>972185</wp:posOffset>
                </wp:positionV>
                <wp:extent cx="4019550" cy="635"/>
                <wp:effectExtent l="0" t="0" r="0" b="0"/>
                <wp:wrapTight wrapText="bothSides">
                  <wp:wrapPolygon edited="0">
                    <wp:start x="0" y="0"/>
                    <wp:lineTo x="0" y="21600"/>
                    <wp:lineTo x="21600" y="21600"/>
                    <wp:lineTo x="21600" y="0"/>
                  </wp:wrapPolygon>
                </wp:wrapTight>
                <wp:docPr id="192" name="Text Box 192"/>
                <wp:cNvGraphicFramePr/>
                <a:graphic xmlns:a="http://schemas.openxmlformats.org/drawingml/2006/main">
                  <a:graphicData uri="http://schemas.microsoft.com/office/word/2010/wordprocessingShape">
                    <wps:wsp>
                      <wps:cNvSpPr txBox="1"/>
                      <wps:spPr>
                        <a:xfrm>
                          <a:off x="0" y="0"/>
                          <a:ext cx="4019550" cy="635"/>
                        </a:xfrm>
                        <a:prstGeom prst="rect">
                          <a:avLst/>
                        </a:prstGeom>
                        <a:solidFill>
                          <a:prstClr val="white"/>
                        </a:solidFill>
                        <a:ln>
                          <a:noFill/>
                        </a:ln>
                      </wps:spPr>
                      <wps:txbx>
                        <w:txbxContent>
                          <w:p w14:paraId="54E6C070" w14:textId="5588B672" w:rsidR="005D42C9" w:rsidRPr="00411A81" w:rsidRDefault="005D42C9" w:rsidP="005D42C9">
                            <w:pPr>
                              <w:pStyle w:val="Caption"/>
                              <w:rPr>
                                <w:noProof/>
                              </w:rPr>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sidR="00AD684D">
                              <w:rPr>
                                <w:noProof/>
                              </w:rPr>
                              <w:t>1</w:t>
                            </w:r>
                            <w:r w:rsidR="0059439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D3C2B8" id="_x0000_t202" coordsize="21600,21600" o:spt="202" path="m,l,21600r21600,l21600,xe">
                <v:stroke joinstyle="miter"/>
                <v:path gradientshapeok="t" o:connecttype="rect"/>
              </v:shapetype>
              <v:shape id="Text Box 192" o:spid="_x0000_s1026" type="#_x0000_t202" style="position:absolute;left:0;text-align:left;margin-left:200.25pt;margin-top:76.55pt;width:316.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" stroked="f">
                <v:textbox style="mso-fit-shape-to-text:t" inset="0,0,0,0">
                  <w:txbxContent>
                    <w:p w14:paraId="54E6C070" w14:textId="5588B672" w:rsidR="005D42C9" w:rsidRPr="00411A81" w:rsidRDefault="005D42C9" w:rsidP="005D42C9">
                      <w:pPr>
                        <w:pStyle w:val="Caption"/>
                        <w:rPr>
                          <w:noProof/>
                        </w:rPr>
                      </w:pPr>
                      <w:r>
                        <w:t xml:space="preserve">Figure </w:t>
                      </w:r>
                      <w:fldSimple w:instr=" SEQ Figure \* ARABIC ">
                        <w:r w:rsidR="00AD684D">
                          <w:rPr>
                            <w:noProof/>
                          </w:rPr>
                          <w:t>1</w:t>
                        </w:r>
                      </w:fldSimple>
                    </w:p>
                  </w:txbxContent>
                </v:textbox>
                <w10:wrap type="tight"/>
              </v:shape>
            </w:pict>
          </mc:Fallback>
        </mc:AlternateContent>
      </w:r>
      <w:r w:rsidR="00A84FCC">
        <w:t>Log in using your user name (email) and password (sent via email)</w:t>
      </w:r>
      <w:r w:rsidR="00FE7FD8">
        <w:t>. This will take you to the home screen.  Messages from United Way will be in the Administrator Message box.</w:t>
      </w:r>
      <w:r w:rsidR="00B35366">
        <w:t xml:space="preserve"> </w:t>
      </w:r>
      <w:r w:rsidR="00B35366" w:rsidRPr="00B35366">
        <w:rPr>
          <w:i/>
          <w:sz w:val="18"/>
          <w:szCs w:val="18"/>
        </w:rPr>
        <w:t>Figure 1</w:t>
      </w:r>
    </w:p>
    <w:p w14:paraId="46D4370A" w14:textId="333820F4" w:rsidR="00A84FCC" w:rsidRDefault="00ED740B" w:rsidP="00A84FCC">
      <w:pPr>
        <w:pStyle w:val="ListParagraph"/>
      </w:pPr>
      <w:r>
        <w:rPr>
          <w:noProof/>
        </w:rPr>
        <mc:AlternateContent>
          <mc:Choice Requires="wps">
            <w:drawing>
              <wp:anchor distT="0" distB="0" distL="114300" distR="114300" simplePos="0" relativeHeight="251674624" behindDoc="0" locked="0" layoutInCell="1" allowOverlap="1" wp14:anchorId="74882CCA" wp14:editId="689D0474">
                <wp:simplePos x="0" y="0"/>
                <wp:positionH relativeFrom="column">
                  <wp:posOffset>3780155</wp:posOffset>
                </wp:positionH>
                <wp:positionV relativeFrom="paragraph">
                  <wp:posOffset>6350</wp:posOffset>
                </wp:positionV>
                <wp:extent cx="2638425" cy="371475"/>
                <wp:effectExtent l="0" t="0" r="28575" b="28575"/>
                <wp:wrapNone/>
                <wp:docPr id="193" name="Oval 193"/>
                <wp:cNvGraphicFramePr/>
                <a:graphic xmlns:a="http://schemas.openxmlformats.org/drawingml/2006/main">
                  <a:graphicData uri="http://schemas.microsoft.com/office/word/2010/wordprocessingShape">
                    <wps:wsp>
                      <wps:cNvSpPr/>
                      <wps:spPr>
                        <a:xfrm>
                          <a:off x="0" y="0"/>
                          <a:ext cx="2638425" cy="3714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B96540" id="Oval 193" o:spid="_x0000_s1026" style="position:absolute;margin-left:297.65pt;margin-top:.5pt;width:207.7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" filled="f" strokecolor="red" strokeweight="1.75pt">
                <v:stroke joinstyle="miter"/>
              </v:oval>
            </w:pict>
          </mc:Fallback>
        </mc:AlternateContent>
      </w:r>
      <w:r w:rsidR="005005E4">
        <w:rPr>
          <w:noProof/>
        </w:rPr>
        <w:drawing>
          <wp:anchor distT="0" distB="0" distL="114300" distR="114300" simplePos="0" relativeHeight="251665408" behindDoc="1" locked="0" layoutInCell="1" allowOverlap="1" wp14:anchorId="509CAA79" wp14:editId="7C99285C">
            <wp:simplePos x="0" y="0"/>
            <wp:positionH relativeFrom="page">
              <wp:posOffset>3457575</wp:posOffset>
            </wp:positionH>
            <wp:positionV relativeFrom="paragraph">
              <wp:posOffset>-3175</wp:posOffset>
            </wp:positionV>
            <wp:extent cx="3926205" cy="1104900"/>
            <wp:effectExtent l="0" t="0" r="0" b="0"/>
            <wp:wrapTight wrapText="bothSides">
              <wp:wrapPolygon edited="0">
                <wp:start x="0" y="0"/>
                <wp:lineTo x="0" y="21228"/>
                <wp:lineTo x="21485" y="21228"/>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8774" r="67834" b="74498"/>
                    <a:stretch/>
                  </pic:blipFill>
                  <pic:spPr bwMode="auto">
                    <a:xfrm>
                      <a:off x="0" y="0"/>
                      <a:ext cx="392620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861DA" w14:textId="4671873E" w:rsidR="001509D6" w:rsidRDefault="00A84FCC" w:rsidP="001509D6">
      <w:pPr>
        <w:pStyle w:val="ListParagraph"/>
        <w:numPr>
          <w:ilvl w:val="0"/>
          <w:numId w:val="1"/>
        </w:numPr>
      </w:pPr>
      <w:r>
        <w:t xml:space="preserve">Click on the drop down in the </w:t>
      </w:r>
      <w:r w:rsidR="000332BF">
        <w:t>t</w:t>
      </w:r>
      <w:r>
        <w:t>op left to select the program you are reporting on</w:t>
      </w:r>
      <w:r w:rsidR="00851023">
        <w:t>.</w:t>
      </w:r>
    </w:p>
    <w:p w14:paraId="143ED3CC" w14:textId="4CA7026F" w:rsidR="001509D6" w:rsidRDefault="001509D6" w:rsidP="001509D6">
      <w:pPr>
        <w:pStyle w:val="ListParagraph"/>
      </w:pPr>
    </w:p>
    <w:p w14:paraId="25BD291E" w14:textId="33E9E80B" w:rsidR="001509D6" w:rsidRPr="00A83C3E" w:rsidRDefault="005005E4" w:rsidP="00A83C3E">
      <w:pPr>
        <w:pStyle w:val="ListParagraph"/>
        <w:numPr>
          <w:ilvl w:val="1"/>
          <w:numId w:val="1"/>
        </w:numPr>
        <w:ind w:left="1080"/>
        <w:rPr>
          <w:i/>
          <w:sz w:val="18"/>
          <w:szCs w:val="18"/>
        </w:rPr>
      </w:pPr>
      <w:r>
        <w:rPr>
          <w:noProof/>
        </w:rPr>
        <w:drawing>
          <wp:anchor distT="0" distB="0" distL="114300" distR="114300" simplePos="0" relativeHeight="251671552" behindDoc="1" locked="0" layoutInCell="1" allowOverlap="1" wp14:anchorId="228FEBC8" wp14:editId="2F77B687">
            <wp:simplePos x="0" y="0"/>
            <wp:positionH relativeFrom="margin">
              <wp:align>right</wp:align>
            </wp:positionH>
            <wp:positionV relativeFrom="paragraph">
              <wp:posOffset>524510</wp:posOffset>
            </wp:positionV>
            <wp:extent cx="3390900" cy="1155700"/>
            <wp:effectExtent l="0" t="0" r="0" b="6350"/>
            <wp:wrapTight wrapText="bothSides">
              <wp:wrapPolygon edited="0">
                <wp:start x="0" y="0"/>
                <wp:lineTo x="0" y="21363"/>
                <wp:lineTo x="21479" y="21363"/>
                <wp:lineTo x="2147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978" t="62636" r="47518" b="28306"/>
                    <a:stretch/>
                  </pic:blipFill>
                  <pic:spPr bwMode="auto">
                    <a:xfrm>
                      <a:off x="0" y="0"/>
                      <a:ext cx="3390900"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1D9D24EC" wp14:editId="7FD219B3">
                <wp:simplePos x="0" y="0"/>
                <wp:positionH relativeFrom="column">
                  <wp:posOffset>2552700</wp:posOffset>
                </wp:positionH>
                <wp:positionV relativeFrom="paragraph">
                  <wp:posOffset>287020</wp:posOffset>
                </wp:positionV>
                <wp:extent cx="3765550" cy="635"/>
                <wp:effectExtent l="0" t="0" r="0" b="0"/>
                <wp:wrapTight wrapText="bothSides">
                  <wp:wrapPolygon edited="0">
                    <wp:start x="0" y="0"/>
                    <wp:lineTo x="0" y="21600"/>
                    <wp:lineTo x="21600" y="21600"/>
                    <wp:lineTo x="21600" y="0"/>
                  </wp:wrapPolygon>
                </wp:wrapTight>
                <wp:docPr id="194" name="Text Box 194"/>
                <wp:cNvGraphicFramePr/>
                <a:graphic xmlns:a="http://schemas.openxmlformats.org/drawingml/2006/main">
                  <a:graphicData uri="http://schemas.microsoft.com/office/word/2010/wordprocessingShape">
                    <wps:wsp>
                      <wps:cNvSpPr txBox="1"/>
                      <wps:spPr>
                        <a:xfrm>
                          <a:off x="0" y="0"/>
                          <a:ext cx="3765550" cy="635"/>
                        </a:xfrm>
                        <a:prstGeom prst="rect">
                          <a:avLst/>
                        </a:prstGeom>
                        <a:solidFill>
                          <a:prstClr val="white"/>
                        </a:solidFill>
                        <a:ln>
                          <a:noFill/>
                        </a:ln>
                      </wps:spPr>
                      <wps:txbx>
                        <w:txbxContent>
                          <w:p w14:paraId="4531FE6E" w14:textId="2400D59D" w:rsidR="00100E97" w:rsidRPr="005C02C3" w:rsidRDefault="00100E97" w:rsidP="00100E97">
                            <w:pPr>
                              <w:pStyle w:val="Caption"/>
                              <w:rPr>
                                <w:noProof/>
                              </w:rPr>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sidR="00AD684D">
                              <w:rPr>
                                <w:noProof/>
                              </w:rPr>
                              <w:t>2</w:t>
                            </w:r>
                            <w:r w:rsidR="0059439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D24EC" id="Text Box 194" o:spid="_x0000_s1027" type="#_x0000_t202" style="position:absolute;left:0;text-align:left;margin-left:201pt;margin-top:22.6pt;width:296.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" stroked="f">
                <v:textbox style="mso-fit-shape-to-text:t" inset="0,0,0,0">
                  <w:txbxContent>
                    <w:p w14:paraId="4531FE6E" w14:textId="2400D59D" w:rsidR="00100E97" w:rsidRPr="005C02C3" w:rsidRDefault="00100E97" w:rsidP="00100E97">
                      <w:pPr>
                        <w:pStyle w:val="Caption"/>
                        <w:rPr>
                          <w:noProof/>
                        </w:rPr>
                      </w:pPr>
                      <w:r>
                        <w:t xml:space="preserve">Figure </w:t>
                      </w:r>
                      <w:fldSimple w:instr=" SEQ Figure \* ARABIC ">
                        <w:r w:rsidR="00AD684D">
                          <w:rPr>
                            <w:noProof/>
                          </w:rPr>
                          <w:t>2</w:t>
                        </w:r>
                      </w:fldSimple>
                    </w:p>
                  </w:txbxContent>
                </v:textbox>
                <w10:wrap type="tight"/>
              </v:shape>
            </w:pict>
          </mc:Fallback>
        </mc:AlternateContent>
      </w:r>
      <w:r w:rsidR="001509D6">
        <w:t>If your agency has multiple scorecards, you may need to click the plus to select a specific program.</w:t>
      </w:r>
      <w:r w:rsidR="00A83C3E">
        <w:t xml:space="preserve"> </w:t>
      </w:r>
      <w:r w:rsidR="00A83C3E" w:rsidRPr="00A83C3E">
        <w:rPr>
          <w:i/>
          <w:sz w:val="18"/>
          <w:szCs w:val="18"/>
        </w:rPr>
        <w:t>Figure 2</w:t>
      </w:r>
    </w:p>
    <w:p w14:paraId="64DF1978" w14:textId="3688A9E1" w:rsidR="001509D6" w:rsidRDefault="001509D6" w:rsidP="001509D6">
      <w:pPr>
        <w:pStyle w:val="ListParagraph"/>
        <w:ind w:left="360"/>
      </w:pPr>
    </w:p>
    <w:p w14:paraId="5DE10BED" w14:textId="7CDD826E" w:rsidR="001509D6" w:rsidRDefault="00594394" w:rsidP="001509D6">
      <w:pPr>
        <w:pStyle w:val="ListParagraph"/>
        <w:numPr>
          <w:ilvl w:val="0"/>
          <w:numId w:val="1"/>
        </w:numPr>
      </w:pPr>
      <w:r>
        <w:t>Y</w:t>
      </w:r>
      <w:bookmarkStart w:id="0" w:name="_GoBack"/>
      <w:bookmarkEnd w:id="0"/>
      <w:r w:rsidR="001509D6">
        <w:t>ou will click in each section to enter data.</w:t>
      </w:r>
    </w:p>
    <w:p w14:paraId="6497B7BE" w14:textId="44DCB667" w:rsidR="001509D6" w:rsidRDefault="001509D6" w:rsidP="001509D6">
      <w:pPr>
        <w:pStyle w:val="ListParagraph"/>
      </w:pPr>
    </w:p>
    <w:p w14:paraId="2D966A4F" w14:textId="624E6130" w:rsidR="001509D6" w:rsidRDefault="00665963" w:rsidP="001509D6">
      <w:pPr>
        <w:pStyle w:val="ListParagraph"/>
        <w:numPr>
          <w:ilvl w:val="0"/>
          <w:numId w:val="1"/>
        </w:numPr>
      </w:pPr>
      <w:r>
        <w:rPr>
          <w:noProof/>
        </w:rPr>
        <mc:AlternateContent>
          <mc:Choice Requires="wps">
            <w:drawing>
              <wp:anchor distT="0" distB="0" distL="114300" distR="114300" simplePos="0" relativeHeight="251676672" behindDoc="1" locked="0" layoutInCell="1" allowOverlap="1" wp14:anchorId="3AFB1E96" wp14:editId="6D2DCF19">
                <wp:simplePos x="0" y="0"/>
                <wp:positionH relativeFrom="column">
                  <wp:posOffset>2564130</wp:posOffset>
                </wp:positionH>
                <wp:positionV relativeFrom="paragraph">
                  <wp:posOffset>116205</wp:posOffset>
                </wp:positionV>
                <wp:extent cx="3765550" cy="635"/>
                <wp:effectExtent l="0" t="0" r="0" b="0"/>
                <wp:wrapTight wrapText="bothSides">
                  <wp:wrapPolygon edited="0">
                    <wp:start x="0" y="0"/>
                    <wp:lineTo x="0" y="21600"/>
                    <wp:lineTo x="21600" y="21600"/>
                    <wp:lineTo x="21600" y="0"/>
                  </wp:wrapPolygon>
                </wp:wrapTight>
                <wp:docPr id="204" name="Text Box 204"/>
                <wp:cNvGraphicFramePr/>
                <a:graphic xmlns:a="http://schemas.openxmlformats.org/drawingml/2006/main">
                  <a:graphicData uri="http://schemas.microsoft.com/office/word/2010/wordprocessingShape">
                    <wps:wsp>
                      <wps:cNvSpPr txBox="1"/>
                      <wps:spPr>
                        <a:xfrm>
                          <a:off x="0" y="0"/>
                          <a:ext cx="3765550" cy="635"/>
                        </a:xfrm>
                        <a:prstGeom prst="rect">
                          <a:avLst/>
                        </a:prstGeom>
                        <a:solidFill>
                          <a:prstClr val="white"/>
                        </a:solidFill>
                        <a:ln>
                          <a:noFill/>
                        </a:ln>
                      </wps:spPr>
                      <wps:txbx>
                        <w:txbxContent>
                          <w:p w14:paraId="55FBFCD7" w14:textId="68F45C6B" w:rsidR="00665963" w:rsidRPr="00470699" w:rsidRDefault="00665963" w:rsidP="00665963">
                            <w:pPr>
                              <w:pStyle w:val="Caption"/>
                              <w:rPr>
                                <w:noProof/>
                              </w:rPr>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sidR="00AD684D">
                              <w:rPr>
                                <w:noProof/>
                              </w:rPr>
                              <w:t>3</w:t>
                            </w:r>
                            <w:r w:rsidR="0059439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B1E96" id="Text Box 204" o:spid="_x0000_s1028" type="#_x0000_t202" style="position:absolute;left:0;text-align:left;margin-left:201.9pt;margin-top:9.15pt;width:296.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QFLwIAAGgEAAAOAAAAZHJzL2Uyb0RvYy54bWysVMFu2zAMvQ/YPwi6L07SJS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" stroked="f">
                <v:textbox style="mso-fit-shape-to-text:t" inset="0,0,0,0">
                  <w:txbxContent>
                    <w:p w14:paraId="55FBFCD7" w14:textId="68F45C6B" w:rsidR="00665963" w:rsidRPr="00470699" w:rsidRDefault="00665963" w:rsidP="00665963">
                      <w:pPr>
                        <w:pStyle w:val="Caption"/>
                        <w:rPr>
                          <w:noProof/>
                        </w:rPr>
                      </w:pPr>
                      <w:r>
                        <w:t xml:space="preserve">Figure </w:t>
                      </w:r>
                      <w:fldSimple w:instr=" SEQ Figure \* ARABIC ">
                        <w:r w:rsidR="00AD684D">
                          <w:rPr>
                            <w:noProof/>
                          </w:rPr>
                          <w:t>3</w:t>
                        </w:r>
                      </w:fldSimple>
                    </w:p>
                  </w:txbxContent>
                </v:textbox>
                <w10:wrap type="tight"/>
              </v:shape>
            </w:pict>
          </mc:Fallback>
        </mc:AlternateContent>
      </w:r>
      <w:r w:rsidR="005005E4">
        <w:rPr>
          <w:noProof/>
        </w:rPr>
        <w:drawing>
          <wp:anchor distT="0" distB="0" distL="114300" distR="114300" simplePos="0" relativeHeight="251666432" behindDoc="1" locked="0" layoutInCell="1" allowOverlap="1" wp14:anchorId="39FD7E0B" wp14:editId="637E3B2E">
            <wp:simplePos x="0" y="0"/>
            <wp:positionH relativeFrom="column">
              <wp:posOffset>2543175</wp:posOffset>
            </wp:positionH>
            <wp:positionV relativeFrom="paragraph">
              <wp:posOffset>449580</wp:posOffset>
            </wp:positionV>
            <wp:extent cx="3765550" cy="1323975"/>
            <wp:effectExtent l="0" t="0" r="6350" b="9525"/>
            <wp:wrapTight wrapText="bothSides">
              <wp:wrapPolygon edited="0">
                <wp:start x="0" y="0"/>
                <wp:lineTo x="0" y="21445"/>
                <wp:lineTo x="21527" y="21445"/>
                <wp:lineTo x="215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141" t="43787" r="45032" b="29036"/>
                    <a:stretch/>
                  </pic:blipFill>
                  <pic:spPr bwMode="auto">
                    <a:xfrm>
                      <a:off x="0" y="0"/>
                      <a:ext cx="376555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984" w:rsidRPr="00BE4984">
        <w:rPr>
          <w:noProof/>
        </w:rPr>
        <w:t xml:space="preserve"> </w:t>
      </w:r>
      <w:r w:rsidR="001509D6">
        <w:t>To enter your narratives, click on the Strategy Narrative text name</w:t>
      </w:r>
      <w:r w:rsidR="00C973A2">
        <w:t xml:space="preserve">. </w:t>
      </w:r>
      <w:r w:rsidR="00C973A2" w:rsidRPr="00C973A2">
        <w:rPr>
          <w:i/>
          <w:sz w:val="18"/>
          <w:szCs w:val="18"/>
        </w:rPr>
        <w:t>Figure 3</w:t>
      </w:r>
      <w:r w:rsidR="001509D6">
        <w:br/>
      </w:r>
    </w:p>
    <w:p w14:paraId="0EC22412" w14:textId="7A54A048" w:rsidR="001509D6" w:rsidRDefault="001509D6" w:rsidP="001509D6">
      <w:pPr>
        <w:pStyle w:val="ListParagraph"/>
        <w:numPr>
          <w:ilvl w:val="0"/>
          <w:numId w:val="1"/>
        </w:numPr>
      </w:pPr>
      <w:r>
        <w:t>Five sets of narrative questions will appear.  Click on the edit</w:t>
      </w:r>
      <w:r w:rsidR="00594394">
        <w:t xml:space="preserve"> (pencil)</w:t>
      </w:r>
      <w:r>
        <w:t xml:space="preserve"> icon </w:t>
      </w:r>
      <w:r w:rsidR="00594394">
        <w:t>on the right side of the screen</w:t>
      </w:r>
      <w:r>
        <w:t xml:space="preserve"> </w:t>
      </w:r>
    </w:p>
    <w:p w14:paraId="48EE906B" w14:textId="4C3F1944" w:rsidR="001509D6" w:rsidRDefault="001509D6" w:rsidP="001509D6">
      <w:pPr>
        <w:pStyle w:val="ListParagraph"/>
      </w:pPr>
    </w:p>
    <w:p w14:paraId="03273676" w14:textId="6587CFD9" w:rsidR="001509D6" w:rsidRPr="001F02C4" w:rsidRDefault="00665963" w:rsidP="001509D6">
      <w:pPr>
        <w:pStyle w:val="ListParagraph"/>
        <w:numPr>
          <w:ilvl w:val="0"/>
          <w:numId w:val="1"/>
        </w:numPr>
        <w:rPr>
          <w:i/>
          <w:sz w:val="18"/>
          <w:szCs w:val="18"/>
        </w:rPr>
      </w:pPr>
      <w:r>
        <w:rPr>
          <w:noProof/>
        </w:rPr>
        <mc:AlternateContent>
          <mc:Choice Requires="wps">
            <w:drawing>
              <wp:anchor distT="0" distB="0" distL="114300" distR="114300" simplePos="0" relativeHeight="251673600" behindDoc="1" locked="0" layoutInCell="1" allowOverlap="1" wp14:anchorId="30982CDD" wp14:editId="6D33B50F">
                <wp:simplePos x="0" y="0"/>
                <wp:positionH relativeFrom="column">
                  <wp:posOffset>2544445</wp:posOffset>
                </wp:positionH>
                <wp:positionV relativeFrom="paragraph">
                  <wp:posOffset>444500</wp:posOffset>
                </wp:positionV>
                <wp:extent cx="3799205" cy="635"/>
                <wp:effectExtent l="0" t="0" r="0" b="0"/>
                <wp:wrapTight wrapText="bothSides">
                  <wp:wrapPolygon edited="0">
                    <wp:start x="0" y="0"/>
                    <wp:lineTo x="0" y="21600"/>
                    <wp:lineTo x="21600" y="21600"/>
                    <wp:lineTo x="21600" y="0"/>
                  </wp:wrapPolygon>
                </wp:wrapTight>
                <wp:docPr id="201" name="Text Box 201"/>
                <wp:cNvGraphicFramePr/>
                <a:graphic xmlns:a="http://schemas.openxmlformats.org/drawingml/2006/main">
                  <a:graphicData uri="http://schemas.microsoft.com/office/word/2010/wordprocessingShape">
                    <wps:wsp>
                      <wps:cNvSpPr txBox="1"/>
                      <wps:spPr>
                        <a:xfrm>
                          <a:off x="0" y="0"/>
                          <a:ext cx="3799205" cy="635"/>
                        </a:xfrm>
                        <a:prstGeom prst="rect">
                          <a:avLst/>
                        </a:prstGeom>
                        <a:solidFill>
                          <a:prstClr val="white"/>
                        </a:solidFill>
                        <a:ln>
                          <a:noFill/>
                        </a:ln>
                      </wps:spPr>
                      <wps:txbx>
                        <w:txbxContent>
                          <w:p w14:paraId="20C2F834" w14:textId="5ED0279F" w:rsidR="00D5283C" w:rsidRPr="00B53A3D" w:rsidRDefault="00D5283C" w:rsidP="00D5283C">
                            <w:pPr>
                              <w:pStyle w:val="Caption"/>
                              <w:rPr>
                                <w:noProof/>
                              </w:rPr>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sidR="00AD684D">
                              <w:rPr>
                                <w:noProof/>
                              </w:rPr>
                              <w:t>4</w:t>
                            </w:r>
                            <w:r w:rsidR="0059439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82CDD" id="Text Box 201" o:spid="_x0000_s1029" type="#_x0000_t202" style="position:absolute;left:0;text-align:left;margin-left:200.35pt;margin-top:35pt;width:299.1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" stroked="f">
                <v:textbox style="mso-fit-shape-to-text:t" inset="0,0,0,0">
                  <w:txbxContent>
                    <w:p w14:paraId="20C2F834" w14:textId="5ED0279F" w:rsidR="00D5283C" w:rsidRPr="00B53A3D" w:rsidRDefault="00D5283C" w:rsidP="00D5283C">
                      <w:pPr>
                        <w:pStyle w:val="Caption"/>
                        <w:rPr>
                          <w:noProof/>
                        </w:rPr>
                      </w:pPr>
                      <w:r>
                        <w:t xml:space="preserve">Figure </w:t>
                      </w:r>
                      <w:fldSimple w:instr=" SEQ Figure \* ARABIC ">
                        <w:r w:rsidR="00AD684D">
                          <w:rPr>
                            <w:noProof/>
                          </w:rPr>
                          <w:t>4</w:t>
                        </w:r>
                      </w:fldSimple>
                    </w:p>
                  </w:txbxContent>
                </v:textbox>
                <w10:wrap type="tight"/>
              </v:shape>
            </w:pict>
          </mc:Fallback>
        </mc:AlternateContent>
      </w:r>
      <w:r w:rsidR="001509D6">
        <w:t>Click at the end of the text, enter down and enter</w:t>
      </w:r>
      <w:r w:rsidR="00594394">
        <w:t xml:space="preserve"> your</w:t>
      </w:r>
      <w:r w:rsidR="001509D6">
        <w:t xml:space="preserve"> narrative.  There are no character or word limits for the narratives.</w:t>
      </w:r>
      <w:r w:rsidR="00C973A2" w:rsidRPr="00C973A2">
        <w:rPr>
          <w:noProof/>
        </w:rPr>
        <w:t xml:space="preserve"> </w:t>
      </w:r>
      <w:r w:rsidR="001F02C4">
        <w:t xml:space="preserve">Click save and go to the next narrative box. </w:t>
      </w:r>
      <w:r w:rsidR="00874283">
        <w:rPr>
          <w:noProof/>
        </w:rPr>
        <w:t xml:space="preserve"> </w:t>
      </w:r>
      <w:r w:rsidR="00874283" w:rsidRPr="001F02C4">
        <w:rPr>
          <w:i/>
          <w:noProof/>
          <w:sz w:val="18"/>
          <w:szCs w:val="18"/>
        </w:rPr>
        <w:t>Figure 4</w:t>
      </w:r>
    </w:p>
    <w:p w14:paraId="177DCDCE" w14:textId="613B18ED" w:rsidR="001509D6" w:rsidRDefault="001509D6" w:rsidP="001509D6">
      <w:pPr>
        <w:pStyle w:val="ListParagraph"/>
      </w:pPr>
    </w:p>
    <w:p w14:paraId="5552A7E6" w14:textId="79FD4415" w:rsidR="001509D6" w:rsidRDefault="00523B93" w:rsidP="001509D6">
      <w:pPr>
        <w:pStyle w:val="ListParagraph"/>
        <w:numPr>
          <w:ilvl w:val="0"/>
          <w:numId w:val="1"/>
        </w:numPr>
      </w:pPr>
      <w:r>
        <w:rPr>
          <w:noProof/>
        </w:rPr>
        <w:lastRenderedPageBreak/>
        <mc:AlternateContent>
          <mc:Choice Requires="wps">
            <w:drawing>
              <wp:anchor distT="0" distB="0" distL="114300" distR="114300" simplePos="0" relativeHeight="251682816" behindDoc="1" locked="0" layoutInCell="1" allowOverlap="1" wp14:anchorId="2576E0B9" wp14:editId="0BC14972">
                <wp:simplePos x="0" y="0"/>
                <wp:positionH relativeFrom="column">
                  <wp:posOffset>2609850</wp:posOffset>
                </wp:positionH>
                <wp:positionV relativeFrom="paragraph">
                  <wp:posOffset>572770</wp:posOffset>
                </wp:positionV>
                <wp:extent cx="3486150" cy="635"/>
                <wp:effectExtent l="0" t="0" r="0" b="0"/>
                <wp:wrapTight wrapText="bothSides">
                  <wp:wrapPolygon edited="0">
                    <wp:start x="0" y="0"/>
                    <wp:lineTo x="0" y="21600"/>
                    <wp:lineTo x="21600" y="21600"/>
                    <wp:lineTo x="21600" y="0"/>
                  </wp:wrapPolygon>
                </wp:wrapTight>
                <wp:docPr id="206" name="Text Box 206"/>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wps:spPr>
                      <wps:txbx>
                        <w:txbxContent>
                          <w:p w14:paraId="14B1844E" w14:textId="12D1889A" w:rsidR="00CF7F4A" w:rsidRPr="009D609E" w:rsidRDefault="00CF7F4A" w:rsidP="00CF7F4A">
                            <w:pPr>
                              <w:pStyle w:val="Caption"/>
                              <w:rPr>
                                <w:noProof/>
                              </w:rPr>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sidR="00AD684D">
                              <w:rPr>
                                <w:noProof/>
                              </w:rPr>
                              <w:t>5</w:t>
                            </w:r>
                            <w:r w:rsidR="0059439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76E0B9" id="Text Box 206" o:spid="_x0000_s1030" type="#_x0000_t202" style="position:absolute;left:0;text-align:left;margin-left:205.5pt;margin-top:45.1pt;width:274.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" stroked="f">
                <v:textbox style="mso-fit-shape-to-text:t" inset="0,0,0,0">
                  <w:txbxContent>
                    <w:p w14:paraId="14B1844E" w14:textId="12D1889A" w:rsidR="00CF7F4A" w:rsidRPr="009D609E" w:rsidRDefault="00CF7F4A" w:rsidP="00CF7F4A">
                      <w:pPr>
                        <w:pStyle w:val="Caption"/>
                        <w:rPr>
                          <w:noProof/>
                        </w:rPr>
                      </w:pPr>
                      <w:r>
                        <w:t xml:space="preserve">Figure </w:t>
                      </w:r>
                      <w:fldSimple w:instr=" SEQ Figure \* ARABIC ">
                        <w:r w:rsidR="00AD684D">
                          <w:rPr>
                            <w:noProof/>
                          </w:rPr>
                          <w:t>5</w:t>
                        </w:r>
                      </w:fldSimple>
                    </w:p>
                  </w:txbxContent>
                </v:textbox>
                <w10:wrap type="tight"/>
              </v:shape>
            </w:pict>
          </mc:Fallback>
        </mc:AlternateContent>
      </w:r>
      <w:r w:rsidR="001509D6">
        <w:t>Once you have answered each narrative question and saved your work, click the back button the top right to return to the main scorecard.</w:t>
      </w:r>
      <w:r w:rsidR="00D22D5C">
        <w:t xml:space="preserve"> </w:t>
      </w:r>
      <w:r w:rsidR="00D22D5C" w:rsidRPr="00D22D5C">
        <w:rPr>
          <w:i/>
          <w:sz w:val="18"/>
          <w:szCs w:val="18"/>
        </w:rPr>
        <w:t>Figure 5</w:t>
      </w:r>
    </w:p>
    <w:p w14:paraId="1192CC0A" w14:textId="038E025C" w:rsidR="001F02C4" w:rsidRDefault="00CF7F4A" w:rsidP="001F02C4">
      <w:pPr>
        <w:pStyle w:val="ListParagraph"/>
      </w:pPr>
      <w:r>
        <w:rPr>
          <w:noProof/>
        </w:rPr>
        <w:drawing>
          <wp:anchor distT="0" distB="0" distL="114300" distR="114300" simplePos="0" relativeHeight="251677696" behindDoc="1" locked="0" layoutInCell="1" allowOverlap="1" wp14:anchorId="2B80B799" wp14:editId="1BB1DE5B">
            <wp:simplePos x="0" y="0"/>
            <wp:positionH relativeFrom="column">
              <wp:posOffset>2619375</wp:posOffset>
            </wp:positionH>
            <wp:positionV relativeFrom="paragraph">
              <wp:posOffset>16510</wp:posOffset>
            </wp:positionV>
            <wp:extent cx="3486150" cy="1322605"/>
            <wp:effectExtent l="0" t="0" r="0" b="0"/>
            <wp:wrapTight wrapText="bothSides">
              <wp:wrapPolygon edited="0">
                <wp:start x="0" y="0"/>
                <wp:lineTo x="0" y="21164"/>
                <wp:lineTo x="21482" y="21164"/>
                <wp:lineTo x="2148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726" t="70341" r="42463" b="14499"/>
                    <a:stretch/>
                  </pic:blipFill>
                  <pic:spPr bwMode="auto">
                    <a:xfrm>
                      <a:off x="0" y="0"/>
                      <a:ext cx="3486150" cy="132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9CFA0" w14:textId="08B331A7" w:rsidR="001F02C4" w:rsidRDefault="001F02C4" w:rsidP="001F02C4">
      <w:pPr>
        <w:pStyle w:val="ListParagraph"/>
        <w:numPr>
          <w:ilvl w:val="0"/>
          <w:numId w:val="1"/>
        </w:numPr>
      </w:pPr>
      <w:r>
        <w:t>Scroll down to the Community Output section and click on the first PM icon.  Select Add Data Values</w:t>
      </w:r>
      <w:r w:rsidR="007E3544">
        <w:t xml:space="preserve">. </w:t>
      </w:r>
      <w:r w:rsidR="007E3544" w:rsidRPr="00CF3AE5">
        <w:rPr>
          <w:i/>
          <w:sz w:val="18"/>
          <w:szCs w:val="18"/>
        </w:rPr>
        <w:t>Figure 6</w:t>
      </w:r>
      <w:r w:rsidR="007E3544">
        <w:t xml:space="preserve"> </w:t>
      </w:r>
      <w:r>
        <w:br/>
      </w:r>
    </w:p>
    <w:p w14:paraId="56588EDD" w14:textId="54B6457B" w:rsidR="00ED740B" w:rsidRDefault="00ED740B" w:rsidP="00ED740B">
      <w:pPr>
        <w:pStyle w:val="ListParagraph"/>
        <w:numPr>
          <w:ilvl w:val="0"/>
          <w:numId w:val="1"/>
        </w:numPr>
      </w:pPr>
      <w:r>
        <w:t>Enter the most recent data for this Program Measure.  Click save.</w:t>
      </w:r>
      <w:r w:rsidR="001B736B">
        <w:t>***</w:t>
      </w:r>
    </w:p>
    <w:p w14:paraId="1E6DA7C1" w14:textId="77777777" w:rsidR="00ED740B" w:rsidRDefault="00ED740B" w:rsidP="00ED740B">
      <w:pPr>
        <w:pStyle w:val="ListParagraph"/>
        <w:numPr>
          <w:ilvl w:val="1"/>
          <w:numId w:val="1"/>
        </w:numPr>
        <w:ind w:left="1080"/>
      </w:pPr>
      <w:r>
        <w:t>When completing mid-year reporting, you will need to add two data lines for the next fiscal year’s proposed data.  Click the plus button under Future and select the number of reporting fields you need to add.</w:t>
      </w:r>
      <w:r w:rsidRPr="00D43895">
        <w:rPr>
          <w:noProof/>
        </w:rPr>
        <w:t xml:space="preserve"> </w:t>
      </w:r>
    </w:p>
    <w:p w14:paraId="6FC94711" w14:textId="77777777" w:rsidR="00ED740B" w:rsidRDefault="00ED740B" w:rsidP="00ED740B">
      <w:pPr>
        <w:pStyle w:val="ListParagraph"/>
        <w:numPr>
          <w:ilvl w:val="1"/>
          <w:numId w:val="1"/>
        </w:numPr>
        <w:ind w:left="1080"/>
      </w:pPr>
      <w:r>
        <w:t>Note: The Program Measure you are entering is listed at the top of the pop-up box.</w:t>
      </w:r>
    </w:p>
    <w:p w14:paraId="17B83A9C" w14:textId="77777777" w:rsidR="00ED740B" w:rsidRDefault="00ED740B" w:rsidP="00ED740B">
      <w:pPr>
        <w:pStyle w:val="ListParagraph"/>
        <w:numPr>
          <w:ilvl w:val="1"/>
          <w:numId w:val="1"/>
        </w:numPr>
        <w:ind w:left="1080"/>
      </w:pPr>
      <w:r>
        <w:t xml:space="preserve">Note: FY1 indicates the mid-year reporting line. </w:t>
      </w:r>
    </w:p>
    <w:p w14:paraId="11AD27A6" w14:textId="77777777" w:rsidR="00ED740B" w:rsidRPr="00CF3AE5" w:rsidRDefault="00ED740B" w:rsidP="00ED740B">
      <w:pPr>
        <w:pStyle w:val="ListParagraph"/>
        <w:ind w:left="1080"/>
        <w:rPr>
          <w:i/>
          <w:sz w:val="18"/>
          <w:szCs w:val="18"/>
        </w:rPr>
      </w:pPr>
      <w:r w:rsidRPr="00CF3AE5">
        <w:rPr>
          <w:i/>
          <w:sz w:val="18"/>
          <w:szCs w:val="18"/>
        </w:rPr>
        <w:t>Figure 7</w:t>
      </w:r>
      <w:r w:rsidRPr="00CF3AE5">
        <w:rPr>
          <w:i/>
          <w:sz w:val="18"/>
          <w:szCs w:val="18"/>
        </w:rPr>
        <w:br/>
      </w:r>
    </w:p>
    <w:p w14:paraId="3AD6CEE4" w14:textId="77777777" w:rsidR="00ED740B" w:rsidRDefault="00ED740B" w:rsidP="00ED740B">
      <w:pPr>
        <w:pStyle w:val="ListParagraph"/>
        <w:numPr>
          <w:ilvl w:val="0"/>
          <w:numId w:val="1"/>
        </w:numPr>
      </w:pPr>
      <w:r>
        <w:t>Repeat for each Output Measure</w:t>
      </w:r>
    </w:p>
    <w:p w14:paraId="5DCBD486" w14:textId="77777777" w:rsidR="00ED740B" w:rsidRDefault="00ED740B" w:rsidP="00ED740B">
      <w:pPr>
        <w:pStyle w:val="ListParagraph"/>
        <w:numPr>
          <w:ilvl w:val="1"/>
          <w:numId w:val="1"/>
        </w:numPr>
        <w:ind w:left="1080"/>
      </w:pPr>
      <w:r>
        <w:rPr>
          <w:noProof/>
        </w:rPr>
        <w:drawing>
          <wp:anchor distT="0" distB="0" distL="114300" distR="114300" simplePos="0" relativeHeight="251688960" behindDoc="1" locked="0" layoutInCell="1" allowOverlap="1" wp14:anchorId="255A911A" wp14:editId="1E7D6864">
            <wp:simplePos x="0" y="0"/>
            <wp:positionH relativeFrom="margin">
              <wp:posOffset>1838325</wp:posOffset>
            </wp:positionH>
            <wp:positionV relativeFrom="paragraph">
              <wp:posOffset>940435</wp:posOffset>
            </wp:positionV>
            <wp:extent cx="265430" cy="238125"/>
            <wp:effectExtent l="0" t="0" r="1270" b="9525"/>
            <wp:wrapTight wrapText="bothSides">
              <wp:wrapPolygon edited="0">
                <wp:start x="0" y="0"/>
                <wp:lineTo x="0" y="20736"/>
                <wp:lineTo x="20153" y="20736"/>
                <wp:lineTo x="201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320" t="38698" r="82532" b="57752"/>
                    <a:stretch/>
                  </pic:blipFill>
                  <pic:spPr bwMode="auto">
                    <a:xfrm>
                      <a:off x="0" y="0"/>
                      <a:ext cx="265430"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you have multiple outputs that equal a total Program Measure, you will find the Total Unduplicated to be a calculated measure. This is indicated by a green dot on the PM box. </w:t>
      </w:r>
    </w:p>
    <w:p w14:paraId="6FA4EE65" w14:textId="77777777" w:rsidR="00ED740B" w:rsidRDefault="00ED740B" w:rsidP="00ED740B">
      <w:pPr>
        <w:pStyle w:val="ListParagraph"/>
        <w:numPr>
          <w:ilvl w:val="1"/>
          <w:numId w:val="1"/>
        </w:numPr>
        <w:ind w:left="1080"/>
      </w:pPr>
      <w:r>
        <w:t>For a short-cut, click on this PM and then select each PM that contributes to the calculation from this screen.</w:t>
      </w:r>
    </w:p>
    <w:p w14:paraId="2CCB8A1A" w14:textId="1ED63C01" w:rsidR="001509D6" w:rsidRDefault="00E73C88" w:rsidP="00CF7F4A">
      <w:pPr>
        <w:keepNext/>
      </w:pPr>
      <w:r>
        <w:rPr>
          <w:noProof/>
        </w:rPr>
        <mc:AlternateContent>
          <mc:Choice Requires="wps">
            <w:drawing>
              <wp:anchor distT="0" distB="0" distL="114300" distR="114300" simplePos="0" relativeHeight="251686912" behindDoc="1" locked="0" layoutInCell="1" allowOverlap="1" wp14:anchorId="6F317696" wp14:editId="7D0D4993">
                <wp:simplePos x="0" y="0"/>
                <wp:positionH relativeFrom="column">
                  <wp:posOffset>371475</wp:posOffset>
                </wp:positionH>
                <wp:positionV relativeFrom="paragraph">
                  <wp:posOffset>2582545</wp:posOffset>
                </wp:positionV>
                <wp:extent cx="2552700" cy="635"/>
                <wp:effectExtent l="0" t="0" r="0" b="0"/>
                <wp:wrapTight wrapText="bothSides">
                  <wp:wrapPolygon edited="0">
                    <wp:start x="0" y="0"/>
                    <wp:lineTo x="0" y="21600"/>
                    <wp:lineTo x="21600" y="21600"/>
                    <wp:lineTo x="21600" y="0"/>
                  </wp:wrapPolygon>
                </wp:wrapTight>
                <wp:docPr id="207" name="Text Box 207"/>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1C37132E" w14:textId="35884CCE" w:rsidR="00E73C88" w:rsidRPr="00B058E8" w:rsidRDefault="00E73C88" w:rsidP="00E73C88">
                            <w:pPr>
                              <w:pStyle w:val="Caption"/>
                              <w:rPr>
                                <w:noProof/>
                              </w:rPr>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sidR="00AD684D">
                              <w:rPr>
                                <w:noProof/>
                              </w:rPr>
                              <w:t>6</w:t>
                            </w:r>
                            <w:r w:rsidR="0059439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317696" id="Text Box 207" o:spid="_x0000_s1031" type="#_x0000_t202" style="position:absolute;margin-left:29.25pt;margin-top:203.35pt;width:201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" stroked="f">
                <v:textbox style="mso-fit-shape-to-text:t" inset="0,0,0,0">
                  <w:txbxContent>
                    <w:p w14:paraId="1C37132E" w14:textId="35884CCE" w:rsidR="00E73C88" w:rsidRPr="00B058E8" w:rsidRDefault="00E73C88" w:rsidP="00E73C88">
                      <w:pPr>
                        <w:pStyle w:val="Caption"/>
                        <w:rPr>
                          <w:noProof/>
                        </w:rPr>
                      </w:pPr>
                      <w:r>
                        <w:t xml:space="preserve">Figure </w:t>
                      </w:r>
                      <w:fldSimple w:instr=" SEQ Figure \* ARABIC ">
                        <w:r w:rsidR="00AD684D">
                          <w:rPr>
                            <w:noProof/>
                          </w:rPr>
                          <w:t>6</w:t>
                        </w:r>
                      </w:fldSimple>
                    </w:p>
                  </w:txbxContent>
                </v:textbox>
                <w10:wrap type="tight"/>
              </v:shape>
            </w:pict>
          </mc:Fallback>
        </mc:AlternateContent>
      </w:r>
      <w:r w:rsidR="00D22D5C">
        <w:rPr>
          <w:noProof/>
        </w:rPr>
        <w:drawing>
          <wp:anchor distT="0" distB="0" distL="114300" distR="114300" simplePos="0" relativeHeight="251678720" behindDoc="1" locked="0" layoutInCell="1" allowOverlap="1" wp14:anchorId="790DE767" wp14:editId="2BFD709B">
            <wp:simplePos x="0" y="0"/>
            <wp:positionH relativeFrom="column">
              <wp:posOffset>285750</wp:posOffset>
            </wp:positionH>
            <wp:positionV relativeFrom="paragraph">
              <wp:posOffset>0</wp:posOffset>
            </wp:positionV>
            <wp:extent cx="3903980" cy="571500"/>
            <wp:effectExtent l="0" t="0" r="1270" b="0"/>
            <wp:wrapTight wrapText="bothSides">
              <wp:wrapPolygon edited="0">
                <wp:start x="0" y="0"/>
                <wp:lineTo x="0" y="20880"/>
                <wp:lineTo x="21502" y="20880"/>
                <wp:lineTo x="21502"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034" t="49934" r="40678" b="43552"/>
                    <a:stretch/>
                  </pic:blipFill>
                  <pic:spPr bwMode="auto">
                    <a:xfrm>
                      <a:off x="0" y="0"/>
                      <a:ext cx="390398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F54B3" w14:textId="17FC8291" w:rsidR="00EF37C9" w:rsidRDefault="00CD3E63" w:rsidP="007E3544">
      <w:pPr>
        <w:keepNext/>
        <w:ind w:left="540"/>
      </w:pPr>
      <w:r>
        <w:rPr>
          <w:noProof/>
        </w:rPr>
        <mc:AlternateContent>
          <mc:Choice Requires="wps">
            <w:drawing>
              <wp:anchor distT="0" distB="0" distL="114300" distR="114300" simplePos="0" relativeHeight="251691008" behindDoc="1" locked="0" layoutInCell="1" allowOverlap="1" wp14:anchorId="4D29C479" wp14:editId="6BDC4904">
                <wp:simplePos x="0" y="0"/>
                <wp:positionH relativeFrom="column">
                  <wp:posOffset>542925</wp:posOffset>
                </wp:positionH>
                <wp:positionV relativeFrom="paragraph">
                  <wp:posOffset>3562985</wp:posOffset>
                </wp:positionV>
                <wp:extent cx="2552700"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206684AC" w14:textId="39D6A194" w:rsidR="00CD3E63" w:rsidRPr="00166D09" w:rsidRDefault="00CD3E63" w:rsidP="00CD3E63">
                            <w:pPr>
                              <w:pStyle w:val="Caption"/>
                              <w:rPr>
                                <w:noProof/>
                              </w:rPr>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sidR="00AD684D">
                              <w:rPr>
                                <w:noProof/>
                              </w:rPr>
                              <w:t>7</w:t>
                            </w:r>
                            <w:r w:rsidR="0059439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29C479" id="Text Box 2" o:spid="_x0000_s1032" type="#_x0000_t202" style="position:absolute;left:0;text-align:left;margin-left:42.75pt;margin-top:280.55pt;width:201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" stroked="f">
                <v:textbox style="mso-fit-shape-to-text:t" inset="0,0,0,0">
                  <w:txbxContent>
                    <w:p w14:paraId="206684AC" w14:textId="39D6A194" w:rsidR="00CD3E63" w:rsidRPr="00166D09" w:rsidRDefault="00CD3E63" w:rsidP="00CD3E63">
                      <w:pPr>
                        <w:pStyle w:val="Caption"/>
                        <w:rPr>
                          <w:noProof/>
                        </w:rPr>
                      </w:pPr>
                      <w:r>
                        <w:t xml:space="preserve">Figure </w:t>
                      </w:r>
                      <w:fldSimple w:instr=" SEQ Figure \* ARABIC ">
                        <w:r w:rsidR="00AD684D">
                          <w:rPr>
                            <w:noProof/>
                          </w:rPr>
                          <w:t>7</w:t>
                        </w:r>
                      </w:fldSimple>
                    </w:p>
                  </w:txbxContent>
                </v:textbox>
                <w10:wrap type="tight"/>
              </v:shape>
            </w:pict>
          </mc:Fallback>
        </mc:AlternateContent>
      </w:r>
      <w:r w:rsidR="00EF37C9">
        <w:rPr>
          <w:noProof/>
        </w:rPr>
        <w:drawing>
          <wp:anchor distT="0" distB="0" distL="114300" distR="114300" simplePos="0" relativeHeight="251684864" behindDoc="1" locked="0" layoutInCell="1" allowOverlap="1" wp14:anchorId="7951ECA5" wp14:editId="4413B1E8">
            <wp:simplePos x="0" y="0"/>
            <wp:positionH relativeFrom="column">
              <wp:posOffset>542925</wp:posOffset>
            </wp:positionH>
            <wp:positionV relativeFrom="paragraph">
              <wp:posOffset>236855</wp:posOffset>
            </wp:positionV>
            <wp:extent cx="2552700" cy="3268980"/>
            <wp:effectExtent l="0" t="0" r="0" b="7620"/>
            <wp:wrapTight wrapText="bothSides">
              <wp:wrapPolygon edited="0">
                <wp:start x="0" y="0"/>
                <wp:lineTo x="0" y="21524"/>
                <wp:lineTo x="21439" y="21524"/>
                <wp:lineTo x="214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257" t="12722" r="64263" b="27024"/>
                    <a:stretch/>
                  </pic:blipFill>
                  <pic:spPr bwMode="auto">
                    <a:xfrm>
                      <a:off x="0" y="0"/>
                      <a:ext cx="2552700" cy="326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6BC2D" w14:textId="7E858DD8" w:rsidR="00EF37C9" w:rsidRDefault="00EF37C9" w:rsidP="007E3544">
      <w:pPr>
        <w:keepNext/>
        <w:ind w:left="540"/>
      </w:pPr>
    </w:p>
    <w:p w14:paraId="649F96C5" w14:textId="5540396A" w:rsidR="00EF37C9" w:rsidRDefault="00EF37C9" w:rsidP="007E3544">
      <w:pPr>
        <w:keepNext/>
        <w:ind w:left="540"/>
      </w:pPr>
    </w:p>
    <w:p w14:paraId="1BE78DE6" w14:textId="1D3B63BC" w:rsidR="00EF37C9" w:rsidRDefault="00EF37C9" w:rsidP="007E3544">
      <w:pPr>
        <w:keepNext/>
        <w:ind w:left="540"/>
      </w:pPr>
    </w:p>
    <w:p w14:paraId="0A6DD919" w14:textId="332E5798" w:rsidR="00EF37C9" w:rsidRDefault="00EF37C9" w:rsidP="007E3544">
      <w:pPr>
        <w:keepNext/>
        <w:ind w:left="540"/>
      </w:pPr>
    </w:p>
    <w:p w14:paraId="13E32EF3" w14:textId="0D8CD3C2" w:rsidR="00EF37C9" w:rsidRDefault="00EF37C9" w:rsidP="007E3544">
      <w:pPr>
        <w:keepNext/>
        <w:ind w:left="540"/>
      </w:pPr>
    </w:p>
    <w:p w14:paraId="6EA464C8" w14:textId="33BB4C69" w:rsidR="00EF37C9" w:rsidRDefault="00EF37C9" w:rsidP="007E3544">
      <w:pPr>
        <w:keepNext/>
        <w:ind w:left="540"/>
      </w:pPr>
    </w:p>
    <w:p w14:paraId="336F2672" w14:textId="4A22B622" w:rsidR="00EF37C9" w:rsidRDefault="00EF37C9" w:rsidP="007E3544">
      <w:pPr>
        <w:keepNext/>
        <w:ind w:left="540"/>
      </w:pPr>
    </w:p>
    <w:p w14:paraId="30B22493" w14:textId="3D31D64C" w:rsidR="00EF37C9" w:rsidRDefault="00EF37C9" w:rsidP="007E3544">
      <w:pPr>
        <w:keepNext/>
        <w:ind w:left="540"/>
      </w:pPr>
    </w:p>
    <w:p w14:paraId="3BF6F29C" w14:textId="0BC60BB7" w:rsidR="00EF37C9" w:rsidRDefault="00EF37C9" w:rsidP="007E3544">
      <w:pPr>
        <w:keepNext/>
        <w:ind w:left="540"/>
      </w:pPr>
    </w:p>
    <w:p w14:paraId="47BC1212" w14:textId="150E04EC" w:rsidR="00EF37C9" w:rsidRDefault="00EF37C9" w:rsidP="007E3544">
      <w:pPr>
        <w:keepNext/>
        <w:ind w:left="540"/>
      </w:pPr>
    </w:p>
    <w:p w14:paraId="55DF970B" w14:textId="7DB25B82" w:rsidR="00EF37C9" w:rsidRDefault="00EF37C9" w:rsidP="007E3544">
      <w:pPr>
        <w:keepNext/>
        <w:ind w:left="540"/>
      </w:pPr>
    </w:p>
    <w:p w14:paraId="3E6D7440" w14:textId="081195FE" w:rsidR="00EF37C9" w:rsidRDefault="00EF37C9" w:rsidP="007E3544">
      <w:pPr>
        <w:keepNext/>
        <w:ind w:left="540"/>
      </w:pPr>
    </w:p>
    <w:p w14:paraId="25B3E37A" w14:textId="012A8DA0" w:rsidR="00EF37C9" w:rsidRDefault="00EF37C9" w:rsidP="007E3544">
      <w:pPr>
        <w:keepNext/>
        <w:ind w:left="540"/>
      </w:pPr>
    </w:p>
    <w:p w14:paraId="5887DF7B" w14:textId="508D0DA3" w:rsidR="00EF37C9" w:rsidRDefault="00EF37C9" w:rsidP="007E3544">
      <w:pPr>
        <w:keepNext/>
        <w:ind w:left="540"/>
      </w:pPr>
      <w:r>
        <w:br w:type="page"/>
      </w:r>
    </w:p>
    <w:p w14:paraId="73F3C0E8" w14:textId="4AADCE20" w:rsidR="006D0344" w:rsidRDefault="002B78AF" w:rsidP="006D0344">
      <w:pPr>
        <w:pStyle w:val="ListParagraph"/>
        <w:numPr>
          <w:ilvl w:val="0"/>
          <w:numId w:val="1"/>
        </w:numPr>
      </w:pPr>
      <w:bookmarkStart w:id="1" w:name="_Hlk518559445"/>
      <w:r>
        <w:rPr>
          <w:noProof/>
        </w:rPr>
        <w:lastRenderedPageBreak/>
        <w:drawing>
          <wp:anchor distT="0" distB="0" distL="114300" distR="114300" simplePos="0" relativeHeight="251692032" behindDoc="1" locked="0" layoutInCell="1" allowOverlap="1" wp14:anchorId="666AB21A" wp14:editId="7D2A5F42">
            <wp:simplePos x="0" y="0"/>
            <wp:positionH relativeFrom="column">
              <wp:posOffset>2562225</wp:posOffset>
            </wp:positionH>
            <wp:positionV relativeFrom="paragraph">
              <wp:posOffset>0</wp:posOffset>
            </wp:positionV>
            <wp:extent cx="3689350" cy="1790700"/>
            <wp:effectExtent l="0" t="0" r="6350" b="0"/>
            <wp:wrapTight wrapText="bothSides">
              <wp:wrapPolygon edited="0">
                <wp:start x="0" y="0"/>
                <wp:lineTo x="0" y="21370"/>
                <wp:lineTo x="21526" y="21370"/>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417" t="62971" r="37282" b="12755"/>
                    <a:stretch/>
                  </pic:blipFill>
                  <pic:spPr bwMode="auto">
                    <a:xfrm>
                      <a:off x="0" y="0"/>
                      <a:ext cx="368935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344">
        <w:t>Once you have entered all Outputs, scroll up to Community Outcomes</w:t>
      </w:r>
    </w:p>
    <w:bookmarkEnd w:id="1"/>
    <w:p w14:paraId="693C7199" w14:textId="77777777" w:rsidR="006D0344" w:rsidRDefault="006D0344" w:rsidP="006D0344">
      <w:pPr>
        <w:pStyle w:val="ListParagraph"/>
      </w:pPr>
    </w:p>
    <w:p w14:paraId="4EDEFB62" w14:textId="725BD272" w:rsidR="006D0344" w:rsidRDefault="006D0344" w:rsidP="006D0344">
      <w:pPr>
        <w:pStyle w:val="ListParagraph"/>
        <w:numPr>
          <w:ilvl w:val="0"/>
          <w:numId w:val="1"/>
        </w:numPr>
      </w:pPr>
      <w:r>
        <w:t>Look for the first Outcome with “(Enter Data Here”) at the end and click on the PM to select Add Data Values</w:t>
      </w:r>
      <w:r w:rsidR="00332B59">
        <w:t>.</w:t>
      </w:r>
      <w:r w:rsidR="000827B0">
        <w:t xml:space="preserve"> </w:t>
      </w:r>
      <w:r w:rsidR="000827B0" w:rsidRPr="000827B0">
        <w:rPr>
          <w:i/>
          <w:sz w:val="18"/>
          <w:szCs w:val="18"/>
        </w:rPr>
        <w:t>Figure 8</w:t>
      </w:r>
    </w:p>
    <w:p w14:paraId="12C12F0B" w14:textId="77777777" w:rsidR="00332B59" w:rsidRDefault="00332B59" w:rsidP="00332B59">
      <w:pPr>
        <w:pStyle w:val="ListParagraph"/>
      </w:pPr>
    </w:p>
    <w:p w14:paraId="27C6DAB6" w14:textId="251C2CFA" w:rsidR="00332B59" w:rsidRDefault="00E828D2" w:rsidP="006D0344">
      <w:pPr>
        <w:pStyle w:val="ListParagraph"/>
        <w:numPr>
          <w:ilvl w:val="0"/>
          <w:numId w:val="1"/>
        </w:numPr>
      </w:pPr>
      <w:r>
        <w:t xml:space="preserve">Click on the first PM listed and enter the data for this PM. </w:t>
      </w:r>
      <w:r w:rsidR="009E62FA">
        <w:t>Also enter the measurement tool used for capturing this data in the Data Source field</w:t>
      </w:r>
      <w:r w:rsidR="00F62563">
        <w:t>.</w:t>
      </w:r>
      <w:r w:rsidR="009E62FA">
        <w:t xml:space="preserve"> </w:t>
      </w:r>
      <w:r>
        <w:t>Remember, the PM you are entering is shown at the top of the pop-up screen.</w:t>
      </w:r>
      <w:r w:rsidR="00854E9E">
        <w:t xml:space="preserve"> </w:t>
      </w:r>
      <w:r w:rsidR="00854E9E" w:rsidRPr="00854E9E">
        <w:rPr>
          <w:i/>
          <w:sz w:val="18"/>
          <w:szCs w:val="18"/>
        </w:rPr>
        <w:t>Figure 9</w:t>
      </w:r>
    </w:p>
    <w:p w14:paraId="7634A2D0" w14:textId="77777777" w:rsidR="00E828D2" w:rsidRDefault="00E828D2" w:rsidP="00E828D2">
      <w:pPr>
        <w:pStyle w:val="ListParagraph"/>
      </w:pPr>
    </w:p>
    <w:p w14:paraId="6EB6CF1E" w14:textId="6ED4C7FB" w:rsidR="00E828D2" w:rsidRDefault="00E828D2" w:rsidP="006D0344">
      <w:pPr>
        <w:pStyle w:val="ListParagraph"/>
        <w:numPr>
          <w:ilvl w:val="0"/>
          <w:numId w:val="1"/>
        </w:numPr>
      </w:pPr>
      <w:r>
        <w:t>Click save and select the next PM.</w:t>
      </w:r>
    </w:p>
    <w:p w14:paraId="120A8F45" w14:textId="77777777" w:rsidR="00E828D2" w:rsidRDefault="00E828D2" w:rsidP="00E828D2">
      <w:pPr>
        <w:pStyle w:val="ListParagraph"/>
      </w:pPr>
    </w:p>
    <w:p w14:paraId="7408D61A" w14:textId="2E7DA07D" w:rsidR="00E828D2" w:rsidRDefault="00E828D2" w:rsidP="006D0344">
      <w:pPr>
        <w:pStyle w:val="ListParagraph"/>
        <w:numPr>
          <w:ilvl w:val="0"/>
          <w:numId w:val="1"/>
        </w:numPr>
      </w:pPr>
      <w:r>
        <w:t xml:space="preserve">Once all PM’s are entered, the formulas will populate and show the </w:t>
      </w:r>
      <w:r w:rsidR="009E62FA">
        <w:t xml:space="preserve">results on the main data screen.  </w:t>
      </w:r>
      <w:r w:rsidR="00F62563">
        <w:t>Click Save.</w:t>
      </w:r>
    </w:p>
    <w:p w14:paraId="41CCD3D3" w14:textId="77777777" w:rsidR="00385817" w:rsidRDefault="00385817" w:rsidP="00385817">
      <w:pPr>
        <w:pStyle w:val="ListParagraph"/>
      </w:pPr>
    </w:p>
    <w:p w14:paraId="24829CF9" w14:textId="2BE10191" w:rsidR="00385817" w:rsidRDefault="00385817" w:rsidP="006D0344">
      <w:pPr>
        <w:pStyle w:val="ListParagraph"/>
        <w:numPr>
          <w:ilvl w:val="0"/>
          <w:numId w:val="1"/>
        </w:numPr>
      </w:pPr>
      <w:r>
        <w:t>Continue selecting Outcomes with “(Enter Data Here)” until all measures are entered.</w:t>
      </w:r>
    </w:p>
    <w:p w14:paraId="6415BFEA" w14:textId="77777777" w:rsidR="00701917" w:rsidRDefault="00701917" w:rsidP="00701917">
      <w:pPr>
        <w:pStyle w:val="ListParagraph"/>
      </w:pPr>
    </w:p>
    <w:p w14:paraId="7205D052" w14:textId="19B3537A" w:rsidR="00701917" w:rsidRDefault="00701917" w:rsidP="006D0344">
      <w:pPr>
        <w:pStyle w:val="ListParagraph"/>
        <w:numPr>
          <w:ilvl w:val="0"/>
          <w:numId w:val="1"/>
        </w:numPr>
      </w:pPr>
      <w:r>
        <w:t>The final step of reporting will be entering your client demographic information via Survey Monkey. Return to the Clear Impact Home Page and scroll down to “My Open Actions.</w:t>
      </w:r>
    </w:p>
    <w:p w14:paraId="3D449E48" w14:textId="77777777" w:rsidR="00701917" w:rsidRDefault="00701917" w:rsidP="00701917">
      <w:pPr>
        <w:pStyle w:val="ListParagraph"/>
      </w:pPr>
    </w:p>
    <w:p w14:paraId="60E49C14" w14:textId="636A9625" w:rsidR="00701917" w:rsidRPr="001458D0" w:rsidRDefault="00701917" w:rsidP="006D0344">
      <w:pPr>
        <w:pStyle w:val="ListParagraph"/>
        <w:numPr>
          <w:ilvl w:val="0"/>
          <w:numId w:val="1"/>
        </w:numPr>
      </w:pPr>
      <w:r>
        <w:t xml:space="preserve">Click on “Compete Demographic and </w:t>
      </w:r>
      <w:r w:rsidR="00CD13BD">
        <w:t xml:space="preserve">Zip Code Data Survey.  </w:t>
      </w:r>
      <w:r w:rsidR="00AD684D" w:rsidRPr="00AD684D">
        <w:rPr>
          <w:i/>
          <w:sz w:val="18"/>
          <w:szCs w:val="18"/>
        </w:rPr>
        <w:t>Figure 10</w:t>
      </w:r>
    </w:p>
    <w:p w14:paraId="581A9155" w14:textId="77777777" w:rsidR="001458D0" w:rsidRDefault="001458D0" w:rsidP="001458D0">
      <w:pPr>
        <w:pStyle w:val="ListParagraph"/>
      </w:pPr>
    </w:p>
    <w:p w14:paraId="0F9D8D62" w14:textId="2202FC57" w:rsidR="00385817" w:rsidRDefault="00385817" w:rsidP="00385817">
      <w:pPr>
        <w:pStyle w:val="ListParagraph"/>
      </w:pPr>
    </w:p>
    <w:p w14:paraId="1E85D733" w14:textId="10B0FC70" w:rsidR="00385817" w:rsidRPr="002B78AF" w:rsidRDefault="00385817" w:rsidP="002B78AF">
      <w:pPr>
        <w:pStyle w:val="ListParagraph"/>
        <w:keepNext/>
        <w:ind w:left="450"/>
        <w:rPr>
          <w:i/>
          <w:sz w:val="18"/>
          <w:szCs w:val="18"/>
        </w:rPr>
      </w:pPr>
      <w:r>
        <w:br w:type="column"/>
      </w:r>
      <w:r w:rsidR="002B78AF" w:rsidRPr="002B78AF">
        <w:rPr>
          <w:i/>
          <w:sz w:val="18"/>
          <w:szCs w:val="18"/>
        </w:rPr>
        <w:t xml:space="preserve">Figure </w:t>
      </w:r>
      <w:r w:rsidR="002B78AF" w:rsidRPr="002B78AF">
        <w:rPr>
          <w:i/>
          <w:sz w:val="18"/>
          <w:szCs w:val="18"/>
        </w:rPr>
        <w:fldChar w:fldCharType="begin"/>
      </w:r>
      <w:r w:rsidR="002B78AF" w:rsidRPr="002B78AF">
        <w:rPr>
          <w:i/>
          <w:sz w:val="18"/>
          <w:szCs w:val="18"/>
        </w:rPr>
        <w:instrText xml:space="preserve"> SEQ Figure \* ARABIC </w:instrText>
      </w:r>
      <w:r w:rsidR="002B78AF" w:rsidRPr="002B78AF">
        <w:rPr>
          <w:i/>
          <w:sz w:val="18"/>
          <w:szCs w:val="18"/>
        </w:rPr>
        <w:fldChar w:fldCharType="separate"/>
      </w:r>
      <w:r w:rsidR="00AD684D">
        <w:rPr>
          <w:i/>
          <w:noProof/>
          <w:sz w:val="18"/>
          <w:szCs w:val="18"/>
        </w:rPr>
        <w:t>8</w:t>
      </w:r>
      <w:r w:rsidR="002B78AF" w:rsidRPr="002B78AF">
        <w:rPr>
          <w:i/>
          <w:sz w:val="18"/>
          <w:szCs w:val="18"/>
        </w:rPr>
        <w:fldChar w:fldCharType="end"/>
      </w:r>
    </w:p>
    <w:p w14:paraId="65565B60" w14:textId="77777777" w:rsidR="00BC62D5" w:rsidRDefault="005166AF" w:rsidP="00BC62D5">
      <w:pPr>
        <w:keepNext/>
        <w:ind w:left="540"/>
      </w:pPr>
      <w:r>
        <w:rPr>
          <w:noProof/>
        </w:rPr>
        <w:drawing>
          <wp:inline distT="0" distB="0" distL="0" distR="0" wp14:anchorId="61CCD56E" wp14:editId="4315D550">
            <wp:extent cx="3238500" cy="30280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461" t="36888" r="33108" b="22976"/>
                    <a:stretch/>
                  </pic:blipFill>
                  <pic:spPr bwMode="auto">
                    <a:xfrm>
                      <a:off x="0" y="0"/>
                      <a:ext cx="3259362" cy="3047506"/>
                    </a:xfrm>
                    <a:prstGeom prst="rect">
                      <a:avLst/>
                    </a:prstGeom>
                    <a:ln>
                      <a:noFill/>
                    </a:ln>
                    <a:extLst>
                      <a:ext uri="{53640926-AAD7-44D8-BBD7-CCE9431645EC}">
                        <a14:shadowObscured xmlns:a14="http://schemas.microsoft.com/office/drawing/2010/main"/>
                      </a:ext>
                    </a:extLst>
                  </pic:spPr>
                </pic:pic>
              </a:graphicData>
            </a:graphic>
          </wp:inline>
        </w:drawing>
      </w:r>
    </w:p>
    <w:p w14:paraId="4E5115A2" w14:textId="6E329A80" w:rsidR="00EF37C9" w:rsidRDefault="00BC62D5" w:rsidP="00BC62D5">
      <w:pPr>
        <w:pStyle w:val="Caption"/>
        <w:ind w:left="360"/>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sidR="00AD684D">
        <w:rPr>
          <w:noProof/>
        </w:rPr>
        <w:t>9</w:t>
      </w:r>
      <w:r w:rsidR="00594394">
        <w:rPr>
          <w:noProof/>
        </w:rPr>
        <w:fldChar w:fldCharType="end"/>
      </w:r>
    </w:p>
    <w:p w14:paraId="111D048B" w14:textId="77777777" w:rsidR="00AD684D" w:rsidRDefault="00AD684D" w:rsidP="00AD684D">
      <w:pPr>
        <w:keepNext/>
        <w:ind w:left="540"/>
      </w:pPr>
      <w:r>
        <w:rPr>
          <w:noProof/>
        </w:rPr>
        <mc:AlternateContent>
          <mc:Choice Requires="wps">
            <w:drawing>
              <wp:anchor distT="0" distB="0" distL="114300" distR="114300" simplePos="0" relativeHeight="251693056" behindDoc="0" locked="0" layoutInCell="1" allowOverlap="1" wp14:anchorId="57467E99" wp14:editId="0973AF37">
                <wp:simplePos x="0" y="0"/>
                <wp:positionH relativeFrom="column">
                  <wp:posOffset>419100</wp:posOffset>
                </wp:positionH>
                <wp:positionV relativeFrom="paragraph">
                  <wp:posOffset>304800</wp:posOffset>
                </wp:positionV>
                <wp:extent cx="1962150" cy="257175"/>
                <wp:effectExtent l="0" t="0" r="19050" b="28575"/>
                <wp:wrapNone/>
                <wp:docPr id="8" name="Oval 8"/>
                <wp:cNvGraphicFramePr/>
                <a:graphic xmlns:a="http://schemas.openxmlformats.org/drawingml/2006/main">
                  <a:graphicData uri="http://schemas.microsoft.com/office/word/2010/wordprocessingShape">
                    <wps:wsp>
                      <wps:cNvSpPr/>
                      <wps:spPr>
                        <a:xfrm>
                          <a:off x="0" y="0"/>
                          <a:ext cx="1962150" cy="2571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272BED" id="Oval 8" o:spid="_x0000_s1026" style="position:absolute;margin-left:33pt;margin-top:24pt;width:154.5pt;height:20.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" filled="f" strokecolor="red" strokeweight="2pt">
                <v:stroke joinstyle="miter"/>
              </v:oval>
            </w:pict>
          </mc:Fallback>
        </mc:AlternateContent>
      </w:r>
      <w:r w:rsidR="00CD13BD">
        <w:rPr>
          <w:noProof/>
        </w:rPr>
        <w:drawing>
          <wp:inline distT="0" distB="0" distL="0" distR="0" wp14:anchorId="3E0C3E61" wp14:editId="19551EFE">
            <wp:extent cx="3724275" cy="74231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50" t="69150" r="39506" b="13649"/>
                    <a:stretch/>
                  </pic:blipFill>
                  <pic:spPr bwMode="auto">
                    <a:xfrm>
                      <a:off x="0" y="0"/>
                      <a:ext cx="3755105" cy="748460"/>
                    </a:xfrm>
                    <a:prstGeom prst="rect">
                      <a:avLst/>
                    </a:prstGeom>
                    <a:ln>
                      <a:noFill/>
                    </a:ln>
                    <a:extLst>
                      <a:ext uri="{53640926-AAD7-44D8-BBD7-CCE9431645EC}">
                        <a14:shadowObscured xmlns:a14="http://schemas.microsoft.com/office/drawing/2010/main"/>
                      </a:ext>
                    </a:extLst>
                  </pic:spPr>
                </pic:pic>
              </a:graphicData>
            </a:graphic>
          </wp:inline>
        </w:drawing>
      </w:r>
    </w:p>
    <w:p w14:paraId="18784CCF" w14:textId="25B77C70" w:rsidR="00BC62D5" w:rsidRDefault="00AD684D" w:rsidP="00AD684D">
      <w:pPr>
        <w:pStyle w:val="Caption"/>
        <w:ind w:left="360"/>
      </w:pPr>
      <w:r>
        <w:t xml:space="preserve">Figure </w:t>
      </w:r>
      <w:r w:rsidR="00594394">
        <w:rPr>
          <w:noProof/>
        </w:rPr>
        <w:fldChar w:fldCharType="begin"/>
      </w:r>
      <w:r w:rsidR="00594394">
        <w:rPr>
          <w:noProof/>
        </w:rPr>
        <w:instrText xml:space="preserve"> SEQ Figure \* ARABIC </w:instrText>
      </w:r>
      <w:r w:rsidR="00594394">
        <w:rPr>
          <w:noProof/>
        </w:rPr>
        <w:fldChar w:fldCharType="separate"/>
      </w:r>
      <w:r>
        <w:rPr>
          <w:noProof/>
        </w:rPr>
        <w:t>10</w:t>
      </w:r>
      <w:r w:rsidR="00594394">
        <w:rPr>
          <w:noProof/>
        </w:rPr>
        <w:fldChar w:fldCharType="end"/>
      </w:r>
    </w:p>
    <w:p w14:paraId="3BBBEB5E" w14:textId="61CD5B28" w:rsidR="00BC62D5" w:rsidRDefault="00BC62D5" w:rsidP="007E3544">
      <w:pPr>
        <w:keepNext/>
        <w:ind w:left="540"/>
      </w:pPr>
    </w:p>
    <w:p w14:paraId="69C8455E" w14:textId="658D5EC5" w:rsidR="001458D0" w:rsidRDefault="001458D0">
      <w:r>
        <w:br w:type="page"/>
      </w:r>
    </w:p>
    <w:p w14:paraId="7B7989AC" w14:textId="27F627F0" w:rsidR="00BC62D5" w:rsidRDefault="001458D0" w:rsidP="001458D0">
      <w:pPr>
        <w:pStyle w:val="ListParagraph"/>
        <w:keepNext/>
        <w:numPr>
          <w:ilvl w:val="0"/>
          <w:numId w:val="1"/>
        </w:numPr>
      </w:pPr>
      <w:r>
        <w:lastRenderedPageBreak/>
        <w:t xml:space="preserve">Copy the survey link from the “Description” field on the right side of the screen to </w:t>
      </w:r>
      <w:r w:rsidR="000B61B8">
        <w:t>your internet browser to complete the survey for EACH PROGRAM.</w:t>
      </w:r>
    </w:p>
    <w:p w14:paraId="2966E600" w14:textId="10C1F7CD" w:rsidR="00A121F3" w:rsidRDefault="00A121F3" w:rsidP="00A121F3">
      <w:pPr>
        <w:keepNext/>
      </w:pPr>
    </w:p>
    <w:p w14:paraId="7C4C22D3" w14:textId="64EF50C5" w:rsidR="00A121F3" w:rsidRDefault="00A121F3" w:rsidP="00A121F3">
      <w:pPr>
        <w:keepNext/>
      </w:pPr>
      <w:r>
        <w:t>**YEAR END:</w:t>
      </w:r>
      <w:r w:rsidR="001B736B">
        <w:t xml:space="preserve"> Year end data should be a cumulative number for the year, total from July 1 – June 30. </w:t>
      </w:r>
    </w:p>
    <w:p w14:paraId="73C25F68" w14:textId="5875900F" w:rsidR="000B61B8" w:rsidRDefault="000B61B8" w:rsidP="000B61B8">
      <w:pPr>
        <w:keepNext/>
      </w:pPr>
    </w:p>
    <w:p w14:paraId="312469D0" w14:textId="19E9BA3D" w:rsidR="000B61B8" w:rsidRDefault="000B61B8" w:rsidP="000B61B8">
      <w:pPr>
        <w:keepNext/>
      </w:pPr>
      <w:r>
        <w:t xml:space="preserve">For Assistance with Clear Impact, contact: </w:t>
      </w:r>
    </w:p>
    <w:p w14:paraId="369A8882" w14:textId="7066C79A" w:rsidR="000B61B8" w:rsidRDefault="000B61B8" w:rsidP="000B61B8">
      <w:pPr>
        <w:keepNext/>
      </w:pPr>
      <w:r>
        <w:t>Laura Columbus</w:t>
      </w:r>
    </w:p>
    <w:p w14:paraId="32044F44" w14:textId="3AB7A1FF" w:rsidR="000B61B8" w:rsidRDefault="00594394" w:rsidP="000B61B8">
      <w:pPr>
        <w:keepNext/>
      </w:pPr>
      <w:hyperlink r:id="rId20" w:history="1">
        <w:r w:rsidR="000B61B8" w:rsidRPr="005702AD">
          <w:rPr>
            <w:rStyle w:val="Hyperlink"/>
          </w:rPr>
          <w:t>Laura.columbus@uweci.org</w:t>
        </w:r>
      </w:hyperlink>
    </w:p>
    <w:p w14:paraId="1CC7E80A" w14:textId="39242D3F" w:rsidR="000B61B8" w:rsidRDefault="000B61B8" w:rsidP="000B61B8">
      <w:pPr>
        <w:keepNext/>
      </w:pPr>
      <w:r>
        <w:t>319-398-5372 Ext. 846</w:t>
      </w:r>
    </w:p>
    <w:p w14:paraId="4AB670DD" w14:textId="53F33CCE" w:rsidR="000B61B8" w:rsidRDefault="000B61B8" w:rsidP="000B61B8">
      <w:pPr>
        <w:keepNext/>
      </w:pPr>
      <w:r>
        <w:t xml:space="preserve">Or </w:t>
      </w:r>
    </w:p>
    <w:p w14:paraId="35709E00" w14:textId="551FE497" w:rsidR="000B61B8" w:rsidRDefault="000B61B8" w:rsidP="000B61B8">
      <w:pPr>
        <w:keepNext/>
      </w:pPr>
      <w:r>
        <w:t>Ana Clymer</w:t>
      </w:r>
    </w:p>
    <w:p w14:paraId="43915CEE" w14:textId="5107BD4F" w:rsidR="000B61B8" w:rsidRDefault="00594394" w:rsidP="000B61B8">
      <w:pPr>
        <w:keepNext/>
      </w:pPr>
      <w:hyperlink r:id="rId21" w:history="1">
        <w:r w:rsidR="000B61B8" w:rsidRPr="005702AD">
          <w:rPr>
            <w:rStyle w:val="Hyperlink"/>
          </w:rPr>
          <w:t>Ana.Clymer@uweci.org</w:t>
        </w:r>
      </w:hyperlink>
    </w:p>
    <w:p w14:paraId="466BBCF2" w14:textId="3BE89E7B" w:rsidR="000B61B8" w:rsidRDefault="000B61B8" w:rsidP="000B61B8">
      <w:pPr>
        <w:keepNext/>
      </w:pPr>
      <w:r>
        <w:t>319-398-5372 ext. 833</w:t>
      </w:r>
    </w:p>
    <w:p w14:paraId="6614B14B" w14:textId="42E27791" w:rsidR="000B61B8" w:rsidRDefault="000B61B8" w:rsidP="000B61B8">
      <w:pPr>
        <w:keepNext/>
      </w:pPr>
    </w:p>
    <w:p w14:paraId="0511D00B" w14:textId="001E787F" w:rsidR="000B61B8" w:rsidRDefault="0040369C" w:rsidP="000B61B8">
      <w:pPr>
        <w:keepNext/>
      </w:pPr>
      <w:r>
        <w:t>**Note, Laura will be out of the office July 23</w:t>
      </w:r>
      <w:r w:rsidR="00060E43">
        <w:t xml:space="preserve"> -</w:t>
      </w:r>
      <w:r>
        <w:t>-</w:t>
      </w:r>
      <w:r w:rsidR="00060E43">
        <w:t xml:space="preserve"> </w:t>
      </w:r>
      <w:r>
        <w:t xml:space="preserve">27 </w:t>
      </w:r>
      <w:r w:rsidR="002D6A55">
        <w:t>with limited access to email and August 2 –3 with no access</w:t>
      </w:r>
      <w:r w:rsidR="002E174E">
        <w:t xml:space="preserve"> to email.</w:t>
      </w:r>
      <w:r w:rsidR="002D6A55">
        <w:t xml:space="preserve"> </w:t>
      </w:r>
    </w:p>
    <w:p w14:paraId="64EAECE2" w14:textId="374CFB04" w:rsidR="0040369C" w:rsidRDefault="0040369C" w:rsidP="000B61B8">
      <w:pPr>
        <w:keepNext/>
      </w:pPr>
      <w:r>
        <w:t>Ana will be out of the office</w:t>
      </w:r>
      <w:r w:rsidR="002E174E">
        <w:t>/unavailable</w:t>
      </w:r>
      <w:r>
        <w:t xml:space="preserve"> </w:t>
      </w:r>
      <w:r w:rsidR="00060E43">
        <w:t>July 30 – August 10</w:t>
      </w:r>
      <w:r w:rsidR="002E174E">
        <w:t>.</w:t>
      </w:r>
    </w:p>
    <w:p w14:paraId="5149BF36" w14:textId="77777777" w:rsidR="000B61B8" w:rsidRDefault="000B61B8" w:rsidP="000B61B8">
      <w:pPr>
        <w:keepNext/>
      </w:pPr>
    </w:p>
    <w:p w14:paraId="05F51894" w14:textId="77777777" w:rsidR="000B61B8" w:rsidRDefault="000B61B8" w:rsidP="000B61B8">
      <w:pPr>
        <w:keepNext/>
      </w:pPr>
    </w:p>
    <w:p w14:paraId="7AAD2C70" w14:textId="03E73E56" w:rsidR="007E3544" w:rsidRDefault="007E3544" w:rsidP="005C1916"/>
    <w:sectPr w:rsidR="007E3544" w:rsidSect="00A84FCC">
      <w:type w:val="continuous"/>
      <w:pgSz w:w="12240" w:h="15840"/>
      <w:pgMar w:top="1440" w:right="1440" w:bottom="1440" w:left="1440" w:header="720" w:footer="720" w:gutter="0"/>
      <w:cols w:num="2" w:sep="1" w:space="0" w:equalWidth="0">
        <w:col w:w="3600" w:space="0"/>
        <w:col w:w="57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5F950" w14:textId="77777777" w:rsidR="00FE7FD8" w:rsidRDefault="00FE7FD8" w:rsidP="00FE7FD8">
      <w:pPr>
        <w:spacing w:after="0" w:line="240" w:lineRule="auto"/>
      </w:pPr>
      <w:r>
        <w:separator/>
      </w:r>
    </w:p>
  </w:endnote>
  <w:endnote w:type="continuationSeparator" w:id="0">
    <w:p w14:paraId="609C6A93" w14:textId="77777777" w:rsidR="00FE7FD8" w:rsidRDefault="00FE7FD8" w:rsidP="00FE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1BDAA" w14:textId="77777777" w:rsidR="00FE7FD8" w:rsidRDefault="00FE7FD8" w:rsidP="00FE7FD8">
      <w:pPr>
        <w:spacing w:after="0" w:line="240" w:lineRule="auto"/>
      </w:pPr>
      <w:r>
        <w:separator/>
      </w:r>
    </w:p>
  </w:footnote>
  <w:footnote w:type="continuationSeparator" w:id="0">
    <w:p w14:paraId="6FF4FB8B" w14:textId="77777777" w:rsidR="00FE7FD8" w:rsidRDefault="00FE7FD8" w:rsidP="00FE7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0C7A3E"/>
    <w:multiLevelType w:val="hybridMultilevel"/>
    <w:tmpl w:val="983260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898"/>
    <w:rsid w:val="00000DD0"/>
    <w:rsid w:val="000266B0"/>
    <w:rsid w:val="000314D2"/>
    <w:rsid w:val="000332BF"/>
    <w:rsid w:val="00060E43"/>
    <w:rsid w:val="000657B1"/>
    <w:rsid w:val="00066842"/>
    <w:rsid w:val="000827B0"/>
    <w:rsid w:val="000858A2"/>
    <w:rsid w:val="000A5BC4"/>
    <w:rsid w:val="000B61B8"/>
    <w:rsid w:val="000D088A"/>
    <w:rsid w:val="000F0BA2"/>
    <w:rsid w:val="00100E97"/>
    <w:rsid w:val="001458D0"/>
    <w:rsid w:val="001509D6"/>
    <w:rsid w:val="001728CA"/>
    <w:rsid w:val="00172987"/>
    <w:rsid w:val="0018603D"/>
    <w:rsid w:val="001A59DC"/>
    <w:rsid w:val="001B736B"/>
    <w:rsid w:val="001C438F"/>
    <w:rsid w:val="001F02C4"/>
    <w:rsid w:val="00233D98"/>
    <w:rsid w:val="00235382"/>
    <w:rsid w:val="00254319"/>
    <w:rsid w:val="0028616D"/>
    <w:rsid w:val="002B78AF"/>
    <w:rsid w:val="002C2D79"/>
    <w:rsid w:val="002D179D"/>
    <w:rsid w:val="002D1911"/>
    <w:rsid w:val="002D6A55"/>
    <w:rsid w:val="002E0A45"/>
    <w:rsid w:val="002E137B"/>
    <w:rsid w:val="002E174E"/>
    <w:rsid w:val="00324FB9"/>
    <w:rsid w:val="00332B59"/>
    <w:rsid w:val="0034017E"/>
    <w:rsid w:val="0034331D"/>
    <w:rsid w:val="00372EB1"/>
    <w:rsid w:val="00385817"/>
    <w:rsid w:val="003C5267"/>
    <w:rsid w:val="003D5502"/>
    <w:rsid w:val="003E178F"/>
    <w:rsid w:val="003F3A67"/>
    <w:rsid w:val="0040369C"/>
    <w:rsid w:val="0044012E"/>
    <w:rsid w:val="00456B70"/>
    <w:rsid w:val="004618F5"/>
    <w:rsid w:val="0047010F"/>
    <w:rsid w:val="004C03A5"/>
    <w:rsid w:val="004D7762"/>
    <w:rsid w:val="004F19E9"/>
    <w:rsid w:val="005005E4"/>
    <w:rsid w:val="005166AF"/>
    <w:rsid w:val="00523B93"/>
    <w:rsid w:val="005259FE"/>
    <w:rsid w:val="0056014A"/>
    <w:rsid w:val="0057341B"/>
    <w:rsid w:val="0058051E"/>
    <w:rsid w:val="00594394"/>
    <w:rsid w:val="005C1916"/>
    <w:rsid w:val="005C24F9"/>
    <w:rsid w:val="005C6173"/>
    <w:rsid w:val="005D42C9"/>
    <w:rsid w:val="00653909"/>
    <w:rsid w:val="00665963"/>
    <w:rsid w:val="00691E1A"/>
    <w:rsid w:val="0069449B"/>
    <w:rsid w:val="006B3898"/>
    <w:rsid w:val="006D0344"/>
    <w:rsid w:val="00701917"/>
    <w:rsid w:val="007035E9"/>
    <w:rsid w:val="007057E3"/>
    <w:rsid w:val="00734509"/>
    <w:rsid w:val="00756DF3"/>
    <w:rsid w:val="007C7062"/>
    <w:rsid w:val="007D4351"/>
    <w:rsid w:val="007E3544"/>
    <w:rsid w:val="00836D2A"/>
    <w:rsid w:val="00851023"/>
    <w:rsid w:val="00854E9E"/>
    <w:rsid w:val="00874283"/>
    <w:rsid w:val="00894C04"/>
    <w:rsid w:val="008C29A0"/>
    <w:rsid w:val="008D023B"/>
    <w:rsid w:val="008E740D"/>
    <w:rsid w:val="00922383"/>
    <w:rsid w:val="009B52DF"/>
    <w:rsid w:val="009E1A7E"/>
    <w:rsid w:val="009E62FA"/>
    <w:rsid w:val="009F3786"/>
    <w:rsid w:val="00A121F3"/>
    <w:rsid w:val="00A45B1D"/>
    <w:rsid w:val="00A83B7F"/>
    <w:rsid w:val="00A83C3E"/>
    <w:rsid w:val="00A84FCC"/>
    <w:rsid w:val="00AB2C41"/>
    <w:rsid w:val="00AB689A"/>
    <w:rsid w:val="00AC4FFB"/>
    <w:rsid w:val="00AC7E50"/>
    <w:rsid w:val="00AD3226"/>
    <w:rsid w:val="00AD684D"/>
    <w:rsid w:val="00B35366"/>
    <w:rsid w:val="00B42158"/>
    <w:rsid w:val="00B55EE3"/>
    <w:rsid w:val="00B65724"/>
    <w:rsid w:val="00BC62D5"/>
    <w:rsid w:val="00BD4DDC"/>
    <w:rsid w:val="00BE4984"/>
    <w:rsid w:val="00C2650B"/>
    <w:rsid w:val="00C973A2"/>
    <w:rsid w:val="00CA13ED"/>
    <w:rsid w:val="00CD13BD"/>
    <w:rsid w:val="00CD3E63"/>
    <w:rsid w:val="00CD7E63"/>
    <w:rsid w:val="00CF3AE5"/>
    <w:rsid w:val="00CF7F4A"/>
    <w:rsid w:val="00D157F9"/>
    <w:rsid w:val="00D22D5C"/>
    <w:rsid w:val="00D43895"/>
    <w:rsid w:val="00D5283C"/>
    <w:rsid w:val="00D73D28"/>
    <w:rsid w:val="00DA566F"/>
    <w:rsid w:val="00DB06D6"/>
    <w:rsid w:val="00E277B7"/>
    <w:rsid w:val="00E304C7"/>
    <w:rsid w:val="00E712C2"/>
    <w:rsid w:val="00E73C88"/>
    <w:rsid w:val="00E753FD"/>
    <w:rsid w:val="00E828D2"/>
    <w:rsid w:val="00EB0FCC"/>
    <w:rsid w:val="00EB371C"/>
    <w:rsid w:val="00EC0C1B"/>
    <w:rsid w:val="00EC6193"/>
    <w:rsid w:val="00ED740B"/>
    <w:rsid w:val="00EF37C9"/>
    <w:rsid w:val="00EF69A8"/>
    <w:rsid w:val="00F20259"/>
    <w:rsid w:val="00F23FD2"/>
    <w:rsid w:val="00F62563"/>
    <w:rsid w:val="00FB1B65"/>
    <w:rsid w:val="00FB3BB0"/>
    <w:rsid w:val="00FE3E11"/>
    <w:rsid w:val="00FE6AAB"/>
    <w:rsid w:val="00FE7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7F72D"/>
  <w15:chartTrackingRefBased/>
  <w15:docId w15:val="{BA143367-F52F-4FBD-851D-216501D6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898"/>
    <w:pPr>
      <w:ind w:left="720"/>
      <w:contextualSpacing/>
    </w:pPr>
  </w:style>
  <w:style w:type="character" w:styleId="Hyperlink">
    <w:name w:val="Hyperlink"/>
    <w:basedOn w:val="DefaultParagraphFont"/>
    <w:uiPriority w:val="99"/>
    <w:unhideWhenUsed/>
    <w:rsid w:val="004F19E9"/>
    <w:rPr>
      <w:color w:val="0563C1" w:themeColor="hyperlink"/>
      <w:u w:val="single"/>
    </w:rPr>
  </w:style>
  <w:style w:type="character" w:styleId="UnresolvedMention">
    <w:name w:val="Unresolved Mention"/>
    <w:basedOn w:val="DefaultParagraphFont"/>
    <w:uiPriority w:val="99"/>
    <w:semiHidden/>
    <w:unhideWhenUsed/>
    <w:rsid w:val="004F19E9"/>
    <w:rPr>
      <w:color w:val="605E5C"/>
      <w:shd w:val="clear" w:color="auto" w:fill="E1DFDD"/>
    </w:rPr>
  </w:style>
  <w:style w:type="paragraph" w:styleId="Caption">
    <w:name w:val="caption"/>
    <w:basedOn w:val="Normal"/>
    <w:next w:val="Normal"/>
    <w:uiPriority w:val="35"/>
    <w:unhideWhenUsed/>
    <w:qFormat/>
    <w:rsid w:val="005D42C9"/>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FE7F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7FD8"/>
    <w:rPr>
      <w:sz w:val="20"/>
      <w:szCs w:val="20"/>
    </w:rPr>
  </w:style>
  <w:style w:type="character" w:styleId="EndnoteReference">
    <w:name w:val="endnote reference"/>
    <w:basedOn w:val="DefaultParagraphFont"/>
    <w:uiPriority w:val="99"/>
    <w:semiHidden/>
    <w:unhideWhenUsed/>
    <w:rsid w:val="00FE7FD8"/>
    <w:rPr>
      <w:vertAlign w:val="superscript"/>
    </w:rPr>
  </w:style>
  <w:style w:type="paragraph" w:styleId="Header">
    <w:name w:val="header"/>
    <w:basedOn w:val="Normal"/>
    <w:link w:val="HeaderChar"/>
    <w:uiPriority w:val="99"/>
    <w:unhideWhenUsed/>
    <w:rsid w:val="00E304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4C7"/>
  </w:style>
  <w:style w:type="paragraph" w:styleId="Footer">
    <w:name w:val="footer"/>
    <w:basedOn w:val="Normal"/>
    <w:link w:val="FooterChar"/>
    <w:uiPriority w:val="99"/>
    <w:unhideWhenUsed/>
    <w:rsid w:val="00E304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4C7"/>
  </w:style>
  <w:style w:type="paragraph" w:styleId="BalloonText">
    <w:name w:val="Balloon Text"/>
    <w:basedOn w:val="Normal"/>
    <w:link w:val="BalloonTextChar"/>
    <w:uiPriority w:val="99"/>
    <w:semiHidden/>
    <w:unhideWhenUsed/>
    <w:rsid w:val="005943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3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na.Clymer@uweci.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Laura.columbus@uwec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app.resultsscorecard.com/Account/Login?ReturnUrl=%2f"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6EC2D-634D-4BDA-8A5C-802DFFC30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3246E923</Template>
  <TotalTime>222</TotalTime>
  <Pages>4</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Columbus</dc:creator>
  <cp:keywords/>
  <dc:description/>
  <cp:lastModifiedBy>Laura Columbus</cp:lastModifiedBy>
  <cp:revision>23</cp:revision>
  <dcterms:created xsi:type="dcterms:W3CDTF">2018-07-05T15:47:00Z</dcterms:created>
  <dcterms:modified xsi:type="dcterms:W3CDTF">2018-07-17T13:02:00Z</dcterms:modified>
</cp:coreProperties>
</file>